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B7505C" w:rsidRPr="009421DB" w:rsidRDefault="00752551" w:rsidP="00B7505C">
      <w:pPr>
        <w:pStyle w:val="14"/>
        <w:rPr>
          <w:rFonts w:eastAsia="华文新魏"/>
          <w:b/>
          <w:spacing w:val="-70"/>
          <w:sz w:val="72"/>
          <w:szCs w:val="72"/>
        </w:rPr>
      </w:pPr>
      <w:r>
        <w:rPr>
          <w:noProof/>
        </w:rPr>
      </w:r>
      <w:r>
        <w:rPr>
          <w:noProof/>
        </w:rPr>
        <w:pict>
          <v:group id="画布 4" o:spid="_x0000_s1053" editas="canvas" style="width:419.4pt;height:258.45pt;mso-position-horizontal-relative:char;mso-position-vertical-relative:line" coordsize="53263,32823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54" type="#_x0000_t75" style="position:absolute;width:53263;height:32823;visibility:visible">
              <v:fill o:detectmouseclick="t"/>
              <v:path o:connecttype="none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55" type="#_x0000_t202" style="position:absolute;left:95;top:28606;width:53168;height:261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IKw78A&#10;AADaAAAADwAAAGRycy9kb3ducmV2LnhtbERP24rCMBB9X/Afwgi+LGu6Pqh0jSJewMuTuh8wNmNT&#10;tpl0m1jr3xtB8Gk4nOtMZq0tRUO1Lxwr+O4nIIgzpwvOFfye1l9jED4gaywdk4I7eZhNOx8TTLW7&#10;8YGaY8hFDGGfogITQpVK6TNDFn3fVcSRu7jaYoiwzqWu8RbDbSkHSTKUFguODQYrWhjK/o5Xq6AZ&#10;0dafdys6L5fy09Ch+ef9Ralet53/gAjUhrf45d7oOB+erzyvnD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HUgrDvwAAANoAAAAPAAAAAAAAAAAAAAAAAJgCAABkcnMvZG93bnJl&#10;di54bWxQSwUGAAAAAAQABAD1AAAAhAMAAAAA&#10;" fillcolor="silver" stroked="f">
              <v:textbox style="mso-next-textbox:#Text Box 4">
                <w:txbxContent>
                  <w:p w:rsidR="008731D1" w:rsidRDefault="008731D1" w:rsidP="00B7505C">
                    <w:pPr>
                      <w:spacing w:before="120" w:after="120"/>
                    </w:pPr>
                  </w:p>
                </w:txbxContent>
              </v:textbox>
            </v:shape>
            <v:shape id="Text Box 5" o:spid="_x0000_s1056" type="#_x0000_t202" style="position:absolute;left:4019;top:17011;width:44558;height:1057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6XW8IA&#10;AADaAAAADwAAAGRycy9kb3ducmV2LnhtbESPQYvCMBSE78L+h/AW9qapHkS7RhFZQRAWaz14fNs8&#10;22Dz0m2i1n9vBMHjMDPfMLNFZ2txpdYbxwqGgwQEceG04VLBIV/3JyB8QNZYOyYFd/KwmH/0Zphq&#10;d+OMrvtQighhn6KCKoQmldIXFVn0A9cQR+/kWoshyraUusVbhNtajpJkLC0ajgsVNrSqqDjvL1bB&#10;8sjZj/n//dtlp8zk+TTh7fis1Ndnt/wGEagL7/CrvdEKRvC8Em+A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jpdbwgAAANoAAAAPAAAAAAAAAAAAAAAAAJgCAABkcnMvZG93&#10;bnJldi54bWxQSwUGAAAAAAQABAD1AAAAhwMAAAAA&#10;" filled="f" stroked="f">
              <v:textbox style="mso-next-textbox:#Text Box 5" inset="0,0,0,0">
                <w:txbxContent>
                  <w:p w:rsidR="008731D1" w:rsidRPr="00E55E0A" w:rsidRDefault="008731D1" w:rsidP="00B7505C">
                    <w:pPr>
                      <w:ind w:firstLine="560"/>
                      <w:jc w:val="center"/>
                      <w:rPr>
                        <w:rFonts w:ascii="黑体" w:eastAsia="黑体" w:hAnsi="宋体"/>
                        <w:sz w:val="28"/>
                        <w:szCs w:val="28"/>
                      </w:rPr>
                    </w:pPr>
                    <w:r>
                      <w:rPr>
                        <w:rFonts w:ascii="黑体" w:eastAsia="黑体" w:hAnsi="宋体" w:hint="eastAsia"/>
                        <w:sz w:val="28"/>
                        <w:szCs w:val="28"/>
                      </w:rPr>
                      <w:t>江苏国泰新点软件有限公司</w:t>
                    </w:r>
                  </w:p>
                  <w:p w:rsidR="008731D1" w:rsidRPr="006B012F" w:rsidRDefault="008731D1" w:rsidP="00B7505C">
                    <w:pPr>
                      <w:jc w:val="center"/>
                      <w:rPr>
                        <w:rFonts w:ascii="Arial" w:hAnsi="Arial" w:cs="Arial"/>
                        <w:b/>
                        <w:color w:val="0000FF"/>
                        <w:szCs w:val="21"/>
                      </w:rPr>
                    </w:pPr>
                    <w:r w:rsidRPr="006809D9">
                      <w:rPr>
                        <w:rFonts w:ascii="宋体" w:hAnsi="宋体" w:hint="eastAsia"/>
                        <w:szCs w:val="21"/>
                      </w:rPr>
                      <w:t>地址：</w:t>
                    </w:r>
                    <w:r>
                      <w:rPr>
                        <w:rFonts w:ascii="宋体" w:hAnsi="宋体" w:hint="eastAsia"/>
                        <w:szCs w:val="21"/>
                      </w:rPr>
                      <w:t>江苏张家港市经济开发区</w:t>
                    </w:r>
                    <w:r w:rsidRPr="006B012F">
                      <w:rPr>
                        <w:rFonts w:ascii="Arial" w:hAnsi="Arial" w:cs="Arial"/>
                        <w:b/>
                        <w:color w:val="0000FF"/>
                        <w:szCs w:val="21"/>
                      </w:rPr>
                      <w:t>(</w:t>
                    </w:r>
                    <w:r>
                      <w:rPr>
                        <w:rFonts w:ascii="Arial" w:hAnsi="Arial" w:cs="Arial"/>
                        <w:b/>
                        <w:color w:val="0000FF"/>
                        <w:szCs w:val="21"/>
                      </w:rPr>
                      <w:t>http://www.epint.</w:t>
                    </w:r>
                    <w:r>
                      <w:rPr>
                        <w:rFonts w:ascii="Arial" w:hAnsi="Arial" w:cs="Arial" w:hint="eastAsia"/>
                        <w:b/>
                        <w:color w:val="0000FF"/>
                        <w:szCs w:val="21"/>
                      </w:rPr>
                      <w:t>com.cn</w:t>
                    </w:r>
                    <w:r>
                      <w:rPr>
                        <w:rFonts w:ascii="Arial" w:hAnsi="Arial" w:cs="Arial"/>
                        <w:b/>
                        <w:color w:val="0000FF"/>
                        <w:szCs w:val="21"/>
                      </w:rPr>
                      <w:t>)</w:t>
                    </w:r>
                  </w:p>
                  <w:p w:rsidR="008731D1" w:rsidRPr="006809D9" w:rsidRDefault="008731D1" w:rsidP="00B7505C">
                    <w:pPr>
                      <w:jc w:val="center"/>
                      <w:rPr>
                        <w:rFonts w:ascii="宋体" w:hAnsi="宋体"/>
                        <w:szCs w:val="21"/>
                      </w:rPr>
                    </w:pPr>
                    <w:r w:rsidRPr="006809D9">
                      <w:rPr>
                        <w:rFonts w:ascii="宋体" w:hAnsi="宋体" w:hint="eastAsia"/>
                        <w:szCs w:val="21"/>
                      </w:rPr>
                      <w:t>电话：</w:t>
                    </w:r>
                    <w:r>
                      <w:rPr>
                        <w:rFonts w:ascii="宋体" w:hAnsi="宋体" w:hint="eastAsia"/>
                        <w:szCs w:val="21"/>
                      </w:rPr>
                      <w:t>0512-58188000</w:t>
                    </w:r>
                    <w:r w:rsidRPr="006809D9">
                      <w:rPr>
                        <w:rFonts w:ascii="宋体" w:hAnsi="宋体" w:hint="eastAsia"/>
                        <w:szCs w:val="21"/>
                      </w:rPr>
                      <w:t>传真：</w:t>
                    </w:r>
                    <w:r>
                      <w:rPr>
                        <w:rFonts w:ascii="宋体" w:hAnsi="宋体" w:hint="eastAsia"/>
                        <w:szCs w:val="21"/>
                      </w:rPr>
                      <w:t>0512-58132373</w:t>
                    </w:r>
                  </w:p>
                </w:txbxContent>
              </v:textbox>
            </v:shape>
            <v:shape id="_x0000_s1057" type="#_x0000_t75" style="position:absolute;left:6286;width:41167;height:17640">
              <v:imagedata r:id="rId9" o:title="Epoint新点"/>
            </v:shape>
            <w10:wrap type="none"/>
            <w10:anchorlock/>
          </v:group>
        </w:pict>
      </w:r>
    </w:p>
    <w:p w:rsidR="00B7505C" w:rsidRDefault="00B7505C" w:rsidP="00B7505C">
      <w:pPr>
        <w:ind w:firstLineChars="0" w:firstLine="0"/>
      </w:pPr>
    </w:p>
    <w:p w:rsidR="00BE55F3" w:rsidRDefault="00BE55F3" w:rsidP="00B7505C">
      <w:pPr>
        <w:ind w:firstLineChars="0" w:firstLine="0"/>
      </w:pPr>
    </w:p>
    <w:p w:rsidR="00BE55F3" w:rsidRDefault="00BE55F3" w:rsidP="00B7505C">
      <w:pPr>
        <w:ind w:firstLineChars="0" w:firstLine="0"/>
      </w:pPr>
    </w:p>
    <w:p w:rsidR="00BE55F3" w:rsidRDefault="00BE55F3" w:rsidP="00B7505C">
      <w:pPr>
        <w:ind w:firstLineChars="0" w:firstLine="0"/>
      </w:pPr>
    </w:p>
    <w:p w:rsidR="00BE55F3" w:rsidRDefault="00BE55F3" w:rsidP="00B7505C">
      <w:pPr>
        <w:ind w:firstLineChars="0" w:firstLine="0"/>
      </w:pPr>
    </w:p>
    <w:p w:rsidR="00BE55F3" w:rsidRDefault="00BE55F3" w:rsidP="00B7505C">
      <w:pPr>
        <w:ind w:firstLineChars="0" w:firstLine="0"/>
      </w:pPr>
    </w:p>
    <w:p w:rsidR="00061DFC" w:rsidRDefault="00496C11" w:rsidP="00D0627C">
      <w:pPr>
        <w:ind w:firstLineChars="0" w:firstLine="0"/>
        <w:jc w:val="center"/>
        <w:rPr>
          <w:b/>
          <w:sz w:val="52"/>
          <w:szCs w:val="52"/>
        </w:rPr>
      </w:pPr>
      <w:r>
        <w:rPr>
          <w:rFonts w:hint="eastAsia"/>
          <w:b/>
          <w:sz w:val="52"/>
          <w:szCs w:val="52"/>
        </w:rPr>
        <w:t>专家系统</w:t>
      </w:r>
    </w:p>
    <w:p w:rsidR="005D0BC5" w:rsidRPr="00953BD3" w:rsidRDefault="005D0BC5" w:rsidP="00313B3F">
      <w:pPr>
        <w:ind w:firstLineChars="0" w:firstLine="0"/>
        <w:jc w:val="center"/>
        <w:rPr>
          <w:b/>
          <w:sz w:val="52"/>
          <w:szCs w:val="52"/>
        </w:rPr>
      </w:pPr>
      <w:r w:rsidRPr="00953BD3">
        <w:rPr>
          <w:rFonts w:hint="eastAsia"/>
          <w:b/>
          <w:sz w:val="52"/>
          <w:szCs w:val="52"/>
        </w:rPr>
        <w:t>招标代理操作手册</w:t>
      </w:r>
    </w:p>
    <w:p w:rsidR="005D0BC5" w:rsidRDefault="005D0BC5" w:rsidP="00496C11">
      <w:pPr>
        <w:pStyle w:val="IndentNormal"/>
        <w:ind w:firstLineChars="0" w:firstLine="0"/>
      </w:pPr>
    </w:p>
    <w:p w:rsidR="00496C11" w:rsidRDefault="00496C11" w:rsidP="00496C11">
      <w:pPr>
        <w:pStyle w:val="IndentNormal"/>
        <w:ind w:firstLineChars="0" w:firstLine="0"/>
      </w:pPr>
    </w:p>
    <w:p w:rsidR="005D0BC5" w:rsidRDefault="005D0BC5" w:rsidP="00953BD3">
      <w:pPr>
        <w:pStyle w:val="IndentNormal"/>
        <w:ind w:firstLineChars="0" w:firstLine="0"/>
      </w:pPr>
    </w:p>
    <w:p w:rsidR="006C4308" w:rsidRPr="006D4CF9" w:rsidRDefault="006C4308" w:rsidP="006D4CF9">
      <w:pPr>
        <w:ind w:firstLineChars="0" w:firstLine="0"/>
        <w:rPr>
          <w:b/>
          <w:spacing w:val="200"/>
          <w:sz w:val="32"/>
        </w:rPr>
      </w:pPr>
    </w:p>
    <w:p w:rsidR="00A94D04" w:rsidRPr="00660D37" w:rsidRDefault="00A94D04" w:rsidP="00A94D04">
      <w:pPr>
        <w:pStyle w:val="1"/>
      </w:pPr>
      <w:bookmarkStart w:id="0" w:name="_Toc346183627"/>
      <w:bookmarkStart w:id="1" w:name="_Toc346701609"/>
      <w:bookmarkStart w:id="2" w:name="_Toc404243487"/>
      <w:bookmarkStart w:id="3" w:name="_Toc404764406"/>
      <w:bookmarkStart w:id="4" w:name="_Toc404765182"/>
      <w:bookmarkStart w:id="5" w:name="_Toc405377359"/>
      <w:r w:rsidRPr="00660D37">
        <w:lastRenderedPageBreak/>
        <w:t>系统前期准备</w:t>
      </w:r>
      <w:bookmarkEnd w:id="0"/>
      <w:bookmarkEnd w:id="1"/>
      <w:bookmarkEnd w:id="2"/>
      <w:bookmarkEnd w:id="3"/>
      <w:bookmarkEnd w:id="4"/>
      <w:bookmarkEnd w:id="5"/>
    </w:p>
    <w:p w:rsidR="00A94D04" w:rsidRDefault="00A94D04" w:rsidP="00A94D04">
      <w:pPr>
        <w:pStyle w:val="2"/>
      </w:pPr>
      <w:bookmarkStart w:id="6" w:name="_Toc346183628"/>
      <w:bookmarkStart w:id="7" w:name="_Toc346701610"/>
      <w:bookmarkStart w:id="8" w:name="_Toc404243488"/>
      <w:bookmarkStart w:id="9" w:name="_Toc404764407"/>
      <w:bookmarkStart w:id="10" w:name="_Toc404765183"/>
      <w:bookmarkStart w:id="11" w:name="_Toc405377360"/>
      <w:r>
        <w:rPr>
          <w:rFonts w:hint="eastAsia"/>
        </w:rPr>
        <w:t>系统使用环境</w:t>
      </w:r>
    </w:p>
    <w:p w:rsidR="00A94D04" w:rsidRDefault="00A94D04" w:rsidP="00A94D04">
      <w:pPr>
        <w:pStyle w:val="3"/>
      </w:pPr>
      <w:r>
        <w:rPr>
          <w:rFonts w:hint="eastAsia"/>
        </w:rPr>
        <w:t>电脑操作系统</w:t>
      </w:r>
      <w:r w:rsidR="0073663D">
        <w:rPr>
          <w:rFonts w:hint="eastAsia"/>
        </w:rPr>
        <w:t>和浏览器</w:t>
      </w:r>
    </w:p>
    <w:p w:rsidR="00A94D04" w:rsidRDefault="00A94D04" w:rsidP="00A94D04">
      <w:r>
        <w:rPr>
          <w:rFonts w:hint="eastAsia"/>
        </w:rPr>
        <w:t>建议使用</w:t>
      </w:r>
      <w:r w:rsidRPr="00A94D04">
        <w:rPr>
          <w:rStyle w:val="ask-title2"/>
          <w:rFonts w:cs="Arial" w:hint="eastAsia"/>
          <w:color w:val="FF0000"/>
        </w:rPr>
        <w:t>Windows XP Professional</w:t>
      </w:r>
      <w:r w:rsidRPr="00A94D04">
        <w:rPr>
          <w:rFonts w:hint="eastAsia"/>
          <w:color w:val="FF0000"/>
        </w:rPr>
        <w:t>、</w:t>
      </w:r>
      <w:r w:rsidRPr="00A94D04">
        <w:rPr>
          <w:rFonts w:hint="eastAsia"/>
          <w:color w:val="FF0000"/>
        </w:rPr>
        <w:t>window7</w:t>
      </w:r>
      <w:r w:rsidRPr="00A94D04">
        <w:rPr>
          <w:rFonts w:hint="eastAsia"/>
          <w:color w:val="FF0000"/>
        </w:rPr>
        <w:t>旗舰版</w:t>
      </w:r>
      <w:r>
        <w:rPr>
          <w:rFonts w:hint="eastAsia"/>
        </w:rPr>
        <w:t>，</w:t>
      </w:r>
      <w:proofErr w:type="gramStart"/>
      <w:r>
        <w:rPr>
          <w:rFonts w:hint="eastAsia"/>
        </w:rPr>
        <w:t>官网下载</w:t>
      </w:r>
      <w:proofErr w:type="gramEnd"/>
      <w:r>
        <w:rPr>
          <w:rFonts w:hint="eastAsia"/>
        </w:rPr>
        <w:t>正版安装。</w:t>
      </w:r>
    </w:p>
    <w:p w:rsidR="0073663D" w:rsidRPr="00A94D04" w:rsidRDefault="0073663D" w:rsidP="00A94D04">
      <w:r>
        <w:rPr>
          <w:rFonts w:hint="eastAsia"/>
        </w:rPr>
        <w:t>为了更好地兼容系统，建议使用</w:t>
      </w:r>
      <w:r>
        <w:rPr>
          <w:rFonts w:hint="eastAsia"/>
        </w:rPr>
        <w:t>IE</w:t>
      </w:r>
      <w:r>
        <w:rPr>
          <w:rFonts w:hint="eastAsia"/>
        </w:rPr>
        <w:t>浏览器。</w:t>
      </w:r>
      <w:r w:rsidR="00F0224B">
        <w:rPr>
          <w:rFonts w:hint="eastAsia"/>
        </w:rPr>
        <w:t>IE</w:t>
      </w:r>
      <w:r w:rsidR="00F0224B">
        <w:rPr>
          <w:rFonts w:hint="eastAsia"/>
        </w:rPr>
        <w:t>浏览器需要</w:t>
      </w:r>
      <w:r w:rsidR="00F0224B">
        <w:rPr>
          <w:rFonts w:hint="eastAsia"/>
        </w:rPr>
        <w:t>IE8</w:t>
      </w:r>
      <w:r w:rsidR="00F0224B">
        <w:rPr>
          <w:rFonts w:hint="eastAsia"/>
        </w:rPr>
        <w:t>以上的版本。</w:t>
      </w:r>
    </w:p>
    <w:p w:rsidR="00143B68" w:rsidRDefault="00143B68">
      <w:pPr>
        <w:pStyle w:val="3"/>
      </w:pPr>
      <w:bookmarkStart w:id="12" w:name="_Toc346183639"/>
      <w:bookmarkStart w:id="13" w:name="_Toc346701621"/>
      <w:bookmarkStart w:id="14" w:name="_Toc404243499"/>
      <w:bookmarkStart w:id="15" w:name="_Toc404764418"/>
      <w:bookmarkStart w:id="16" w:name="_Toc404765194"/>
      <w:bookmarkStart w:id="17" w:name="_Toc405377371"/>
      <w:bookmarkEnd w:id="6"/>
      <w:bookmarkEnd w:id="7"/>
      <w:bookmarkEnd w:id="8"/>
      <w:bookmarkEnd w:id="9"/>
      <w:bookmarkEnd w:id="10"/>
      <w:bookmarkEnd w:id="11"/>
      <w:r>
        <w:rPr>
          <w:rFonts w:hint="eastAsia"/>
        </w:rPr>
        <w:t>电脑使用驱动</w:t>
      </w:r>
    </w:p>
    <w:p w:rsidR="00143B68" w:rsidRDefault="00143B68" w:rsidP="00143B68">
      <w:r>
        <w:rPr>
          <w:rFonts w:hint="eastAsia"/>
        </w:rPr>
        <w:t>使用专家系统需要安装相关系统的驱动，驱动在系统登录界面上即可下载，如下图：</w:t>
      </w:r>
    </w:p>
    <w:p w:rsidR="00143B68" w:rsidRDefault="00143B68" w:rsidP="00143B68">
      <w:pPr>
        <w:ind w:firstLineChars="0" w:firstLine="0"/>
      </w:pPr>
      <w:r>
        <w:rPr>
          <w:noProof/>
        </w:rPr>
        <w:drawing>
          <wp:inline distT="0" distB="0" distL="0" distR="0" wp14:anchorId="0ED5DFA8" wp14:editId="3DF1F7D0">
            <wp:extent cx="5278120" cy="2334224"/>
            <wp:effectExtent l="0" t="0" r="0" b="0"/>
            <wp:docPr id="290" name="图片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334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3B68" w:rsidRDefault="00143B68" w:rsidP="00143B68">
      <w:pPr>
        <w:ind w:firstLineChars="0" w:firstLine="435"/>
        <w:rPr>
          <w:color w:val="000000" w:themeColor="text1"/>
        </w:rPr>
      </w:pPr>
      <w:r>
        <w:rPr>
          <w:rFonts w:hint="eastAsia"/>
          <w:color w:val="000000" w:themeColor="text1"/>
        </w:rPr>
        <w:t>安装系统驱动，如图，点击“驱动下载”，点击“运行”进行下载驱动并安装</w:t>
      </w:r>
    </w:p>
    <w:p w:rsidR="00143B68" w:rsidRDefault="00143B68" w:rsidP="00143B68">
      <w:pPr>
        <w:ind w:firstLineChars="0" w:firstLine="0"/>
      </w:pPr>
      <w:r>
        <w:rPr>
          <w:noProof/>
        </w:rPr>
        <w:drawing>
          <wp:inline distT="0" distB="0" distL="0" distR="0" wp14:anchorId="06BCC0DB" wp14:editId="123F4051">
            <wp:extent cx="5278120" cy="2429510"/>
            <wp:effectExtent l="0" t="0" r="0" b="0"/>
            <wp:docPr id="291" name="图片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429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3B68" w:rsidRDefault="00143B68" w:rsidP="00143B68">
      <w:pPr>
        <w:ind w:firstLineChars="0" w:firstLine="0"/>
        <w:rPr>
          <w:color w:val="000000" w:themeColor="text1"/>
        </w:rPr>
      </w:pPr>
      <w:r>
        <w:rPr>
          <w:rFonts w:hint="eastAsia"/>
        </w:rPr>
        <w:t xml:space="preserve">     </w:t>
      </w:r>
      <w:r>
        <w:rPr>
          <w:rFonts w:hint="eastAsia"/>
          <w:color w:val="000000" w:themeColor="text1"/>
        </w:rPr>
        <w:t>驱动安装，一直点击“下一步”即可</w:t>
      </w:r>
    </w:p>
    <w:p w:rsidR="00143B68" w:rsidRDefault="00143B68" w:rsidP="00143B68">
      <w:pPr>
        <w:ind w:firstLineChars="0" w:firstLine="0"/>
        <w:rPr>
          <w:color w:val="000000" w:themeColor="text1"/>
        </w:rPr>
      </w:pPr>
      <w:r>
        <w:rPr>
          <w:noProof/>
        </w:rPr>
        <w:lastRenderedPageBreak/>
        <w:drawing>
          <wp:inline distT="0" distB="0" distL="0" distR="0" wp14:anchorId="1F932417" wp14:editId="6ADC56D3">
            <wp:extent cx="3924300" cy="3010954"/>
            <wp:effectExtent l="0" t="0" r="0" b="0"/>
            <wp:docPr id="294" name="图片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25810" cy="3012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3B68" w:rsidRDefault="00143B68" w:rsidP="00143B68">
      <w:pPr>
        <w:ind w:firstLineChars="0" w:firstLine="0"/>
        <w:rPr>
          <w:b/>
          <w:color w:val="000000" w:themeColor="text1"/>
        </w:rPr>
      </w:pPr>
      <w:r>
        <w:rPr>
          <w:noProof/>
        </w:rPr>
        <w:drawing>
          <wp:inline distT="0" distB="0" distL="0" distR="0" wp14:anchorId="21FBE001" wp14:editId="56CD49DF">
            <wp:extent cx="4704762" cy="3504762"/>
            <wp:effectExtent l="0" t="0" r="635" b="635"/>
            <wp:docPr id="302" name="图片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04762" cy="35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3B68" w:rsidRDefault="00143B68" w:rsidP="00143B68">
      <w:pPr>
        <w:ind w:firstLineChars="0" w:firstLine="0"/>
        <w:rPr>
          <w:b/>
          <w:color w:val="000000" w:themeColor="text1"/>
        </w:rPr>
      </w:pPr>
      <w:r>
        <w:rPr>
          <w:noProof/>
        </w:rPr>
        <w:lastRenderedPageBreak/>
        <w:drawing>
          <wp:inline distT="0" distB="0" distL="0" distR="0" wp14:anchorId="1C97E31B" wp14:editId="09F0364A">
            <wp:extent cx="4952381" cy="3561905"/>
            <wp:effectExtent l="0" t="0" r="635" b="635"/>
            <wp:docPr id="303" name="图片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52381" cy="35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3B68" w:rsidRPr="00143B68" w:rsidRDefault="00143B68" w:rsidP="00143B68">
      <w:pPr>
        <w:ind w:firstLineChars="0" w:firstLine="0"/>
        <w:rPr>
          <w:b/>
          <w:color w:val="000000" w:themeColor="text1"/>
        </w:rPr>
      </w:pPr>
      <w:r>
        <w:rPr>
          <w:noProof/>
        </w:rPr>
        <w:drawing>
          <wp:inline distT="0" distB="0" distL="0" distR="0" wp14:anchorId="5F5F6031" wp14:editId="68FA1130">
            <wp:extent cx="4828572" cy="3533334"/>
            <wp:effectExtent l="0" t="0" r="0" b="0"/>
            <wp:docPr id="304" name="图片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28572" cy="3533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4D04" w:rsidRPr="00DB0D70" w:rsidRDefault="00A94D04" w:rsidP="00A94D04">
      <w:pPr>
        <w:pStyle w:val="2"/>
      </w:pPr>
      <w:r w:rsidRPr="00DB0D70">
        <w:t>浏览器配置</w:t>
      </w:r>
      <w:bookmarkEnd w:id="12"/>
      <w:bookmarkEnd w:id="13"/>
      <w:bookmarkEnd w:id="14"/>
      <w:bookmarkEnd w:id="15"/>
      <w:bookmarkEnd w:id="16"/>
      <w:bookmarkEnd w:id="17"/>
    </w:p>
    <w:p w:rsidR="00A94D04" w:rsidRDefault="00A94D04" w:rsidP="00A94D04">
      <w:pPr>
        <w:pStyle w:val="3"/>
        <w:widowControl/>
        <w:tabs>
          <w:tab w:val="clear" w:pos="567"/>
        </w:tabs>
      </w:pPr>
      <w:bookmarkStart w:id="18" w:name="_Toc346183640"/>
      <w:bookmarkStart w:id="19" w:name="_Toc346701622"/>
      <w:bookmarkStart w:id="20" w:name="_Toc404243500"/>
      <w:bookmarkStart w:id="21" w:name="_Toc404764419"/>
      <w:bookmarkStart w:id="22" w:name="_Toc404765195"/>
      <w:bookmarkStart w:id="23" w:name="_Toc405377372"/>
      <w:r w:rsidRPr="00961EDF">
        <w:t>Internet</w:t>
      </w:r>
      <w:r w:rsidRPr="00961EDF">
        <w:t>选项</w:t>
      </w:r>
      <w:bookmarkEnd w:id="18"/>
      <w:bookmarkEnd w:id="19"/>
      <w:bookmarkEnd w:id="20"/>
      <w:bookmarkEnd w:id="21"/>
      <w:bookmarkEnd w:id="22"/>
      <w:bookmarkEnd w:id="23"/>
      <w:r w:rsidR="00143B68">
        <w:rPr>
          <w:rFonts w:hint="eastAsia"/>
        </w:rPr>
        <w:t>（可信站点）</w:t>
      </w:r>
    </w:p>
    <w:p w:rsidR="00A94D04" w:rsidRDefault="00A94D04" w:rsidP="00A94D04">
      <w:r w:rsidRPr="00590F11">
        <w:t>为了让系统插件能够正常工作，请按照以下步骤进行浏览器的配置。</w:t>
      </w:r>
    </w:p>
    <w:p w:rsidR="00494B1C" w:rsidRDefault="00494B1C" w:rsidP="00494B1C">
      <w:r>
        <w:rPr>
          <w:rFonts w:hint="eastAsia"/>
        </w:rPr>
        <w:t>使用</w:t>
      </w:r>
      <w:r>
        <w:rPr>
          <w:rFonts w:hint="eastAsia"/>
        </w:rPr>
        <w:t>ie11</w:t>
      </w:r>
      <w:r>
        <w:rPr>
          <w:rFonts w:hint="eastAsia"/>
        </w:rPr>
        <w:t>，默认是看不到我们的菜单栏的，需要我们</w:t>
      </w:r>
      <w:r w:rsidRPr="00AC317C">
        <w:rPr>
          <w:rFonts w:hint="eastAsia"/>
          <w:color w:val="FF0000"/>
        </w:rPr>
        <w:t>浏览器</w:t>
      </w:r>
      <w:proofErr w:type="gramStart"/>
      <w:r w:rsidRPr="00AC317C">
        <w:rPr>
          <w:rFonts w:hint="eastAsia"/>
          <w:color w:val="FF0000"/>
        </w:rPr>
        <w:t>顶部右</w:t>
      </w:r>
      <w:proofErr w:type="gramEnd"/>
      <w:r w:rsidRPr="00AC317C">
        <w:rPr>
          <w:rFonts w:hint="eastAsia"/>
          <w:color w:val="FF0000"/>
        </w:rPr>
        <w:t>击，</w:t>
      </w:r>
      <w:proofErr w:type="gramStart"/>
      <w:r w:rsidRPr="00AC317C">
        <w:rPr>
          <w:rFonts w:hint="eastAsia"/>
          <w:color w:val="FF0000"/>
        </w:rPr>
        <w:t>勾选“菜单栏”</w:t>
      </w:r>
      <w:proofErr w:type="gramEnd"/>
    </w:p>
    <w:p w:rsidR="00494B1C" w:rsidRDefault="00494B1C" w:rsidP="00494B1C">
      <w:pPr>
        <w:widowControl/>
        <w:spacing w:line="240" w:lineRule="auto"/>
        <w:ind w:firstLineChars="0" w:firstLine="0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lastRenderedPageBreak/>
        <w:drawing>
          <wp:inline distT="0" distB="0" distL="0" distR="0" wp14:anchorId="40930422" wp14:editId="631266F0">
            <wp:extent cx="5753098" cy="2838450"/>
            <wp:effectExtent l="0" t="0" r="0" b="0"/>
            <wp:docPr id="6" name="图片 6" descr="C:\Users\zst\AppData\Roaming\Tencent\Users\2518523030\QQ\WinTemp\RichOle\X%D)AHHW`P`IVNUQH0~JZ[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st\AppData\Roaming\Tencent\Users\2518523030\QQ\WinTemp\RichOle\X%D)AHHW`P`IVNUQH0~JZ[O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358" cy="2847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4B1C" w:rsidRPr="00646AD6" w:rsidRDefault="00494B1C" w:rsidP="00494B1C">
      <w:pPr>
        <w:widowControl/>
        <w:spacing w:line="240" w:lineRule="auto"/>
        <w:ind w:firstLineChars="0" w:firstLine="0"/>
        <w:rPr>
          <w:rFonts w:ascii="宋体" w:hAnsi="宋体" w:cs="宋体"/>
          <w:kern w:val="0"/>
          <w:sz w:val="24"/>
        </w:rPr>
      </w:pPr>
    </w:p>
    <w:p w:rsidR="00494B1C" w:rsidRPr="00590F11" w:rsidRDefault="00494B1C" w:rsidP="00A94D04">
      <w:r>
        <w:rPr>
          <w:noProof/>
        </w:rPr>
        <w:drawing>
          <wp:inline distT="0" distB="0" distL="0" distR="0" wp14:anchorId="2C805B38" wp14:editId="324931FF">
            <wp:extent cx="5278120" cy="2793616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793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4D04" w:rsidRPr="00590F11" w:rsidRDefault="00A94D04" w:rsidP="00A94D04">
      <w:r w:rsidRPr="00590F11">
        <w:t>1</w:t>
      </w:r>
      <w:r w:rsidRPr="00590F11">
        <w:t>、打开浏览器，在</w:t>
      </w:r>
      <w:r w:rsidRPr="00590F11">
        <w:t>“</w:t>
      </w:r>
      <w:r w:rsidRPr="00590F11">
        <w:t>工具</w:t>
      </w:r>
      <w:r w:rsidRPr="00590F11">
        <w:t>”</w:t>
      </w:r>
      <w:r w:rsidRPr="00590F11">
        <w:t>菜单</w:t>
      </w:r>
      <w:r w:rsidRPr="00590F11">
        <w:t>→“Internet</w:t>
      </w:r>
      <w:r w:rsidRPr="00590F11">
        <w:t>选项</w:t>
      </w:r>
      <w:r w:rsidRPr="00590F11">
        <w:t>”</w:t>
      </w:r>
      <w:r w:rsidRPr="00590F11">
        <w:rPr>
          <w:rFonts w:hint="eastAsia"/>
        </w:rPr>
        <w:t>，</w:t>
      </w:r>
      <w:r w:rsidRPr="00590F11">
        <w:t>如下图：</w:t>
      </w:r>
    </w:p>
    <w:p w:rsidR="00A94D04" w:rsidRPr="009421DB" w:rsidRDefault="00A94D04" w:rsidP="00A94D04">
      <w:pPr>
        <w:jc w:val="center"/>
        <w:rPr>
          <w:spacing w:val="4"/>
        </w:rPr>
      </w:pPr>
      <w:r>
        <w:rPr>
          <w:noProof/>
          <w:spacing w:val="4"/>
        </w:rPr>
        <w:lastRenderedPageBreak/>
        <w:drawing>
          <wp:inline distT="0" distB="0" distL="0" distR="0" wp14:anchorId="036187D5" wp14:editId="4FA4983F">
            <wp:extent cx="3562350" cy="2638425"/>
            <wp:effectExtent l="0" t="0" r="0" b="0"/>
            <wp:docPr id="1318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9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4D04" w:rsidRPr="00590F11" w:rsidRDefault="00A94D04" w:rsidP="00A94D04">
      <w:r w:rsidRPr="00590F11">
        <w:t>2</w:t>
      </w:r>
      <w:r w:rsidRPr="00590F11">
        <w:t>、弹出对话框之后，请选择</w:t>
      </w:r>
      <w:r w:rsidRPr="00590F11">
        <w:t>“</w:t>
      </w:r>
      <w:r w:rsidRPr="00590F11">
        <w:t>安全</w:t>
      </w:r>
      <w:r w:rsidRPr="00590F11">
        <w:t>”</w:t>
      </w:r>
      <w:r w:rsidRPr="00590F11">
        <w:t>选项卡，具体的界面</w:t>
      </w:r>
      <w:r w:rsidRPr="00590F11">
        <w:rPr>
          <w:rFonts w:hint="eastAsia"/>
        </w:rPr>
        <w:t>，</w:t>
      </w:r>
      <w:r w:rsidRPr="00590F11">
        <w:t>如下图：</w:t>
      </w:r>
    </w:p>
    <w:p w:rsidR="00A94D04" w:rsidRPr="009421DB" w:rsidRDefault="00A94D04" w:rsidP="00A94D04">
      <w:pPr>
        <w:jc w:val="center"/>
        <w:rPr>
          <w:spacing w:val="4"/>
        </w:rPr>
      </w:pPr>
      <w:r>
        <w:rPr>
          <w:noProof/>
          <w:spacing w:val="4"/>
        </w:rPr>
        <w:drawing>
          <wp:inline distT="0" distB="0" distL="0" distR="0" wp14:anchorId="7871869E" wp14:editId="36466485">
            <wp:extent cx="2914650" cy="3476625"/>
            <wp:effectExtent l="19050" t="0" r="0" b="0"/>
            <wp:docPr id="1319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0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4D04" w:rsidRPr="00590F11" w:rsidRDefault="00A94D04" w:rsidP="00A94D04">
      <w:r w:rsidRPr="00590F11">
        <w:t>3</w:t>
      </w:r>
      <w:r w:rsidRPr="00590F11">
        <w:t>、点击绿色的</w:t>
      </w:r>
      <w:r w:rsidRPr="00590F11">
        <w:t>“</w:t>
      </w:r>
      <w:r w:rsidRPr="00590F11">
        <w:t>受信任的站点</w:t>
      </w:r>
      <w:r w:rsidRPr="00590F11">
        <w:t>”</w:t>
      </w:r>
      <w:r w:rsidRPr="00590F11">
        <w:t>的图片</w:t>
      </w:r>
      <w:r w:rsidRPr="00590F11">
        <w:rPr>
          <w:rFonts w:hint="eastAsia"/>
        </w:rPr>
        <w:t>，</w:t>
      </w:r>
      <w:r w:rsidRPr="00590F11">
        <w:t>如下图：</w:t>
      </w:r>
    </w:p>
    <w:p w:rsidR="00A94D04" w:rsidRPr="009421DB" w:rsidRDefault="00A94D04" w:rsidP="00A94D04">
      <w:pPr>
        <w:jc w:val="center"/>
        <w:rPr>
          <w:spacing w:val="4"/>
        </w:rPr>
      </w:pPr>
      <w:r>
        <w:rPr>
          <w:noProof/>
          <w:spacing w:val="4"/>
        </w:rPr>
        <w:lastRenderedPageBreak/>
        <w:drawing>
          <wp:inline distT="0" distB="0" distL="0" distR="0" wp14:anchorId="458B053A" wp14:editId="015463C8">
            <wp:extent cx="3648075" cy="3895725"/>
            <wp:effectExtent l="19050" t="0" r="9525" b="0"/>
            <wp:docPr id="19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4B1C" w:rsidRDefault="00494B1C" w:rsidP="00A94D04"/>
    <w:p w:rsidR="00494B1C" w:rsidRDefault="00494B1C" w:rsidP="00A94D04"/>
    <w:p w:rsidR="00494B1C" w:rsidRDefault="00494B1C" w:rsidP="00A94D04"/>
    <w:p w:rsidR="00A94D04" w:rsidRPr="00590F11" w:rsidRDefault="00A94D04" w:rsidP="00A94D04">
      <w:r w:rsidRPr="00590F11">
        <w:t>4</w:t>
      </w:r>
      <w:r w:rsidRPr="00590F11">
        <w:t>、点击</w:t>
      </w:r>
      <w:r w:rsidRPr="00590F11">
        <w:t>“</w:t>
      </w:r>
      <w:r w:rsidRPr="00590F11">
        <w:t>站点</w:t>
      </w:r>
      <w:r w:rsidRPr="00590F11">
        <w:t>”</w:t>
      </w:r>
      <w:r w:rsidRPr="00590F11">
        <w:t>按钮，出现如下对话框</w:t>
      </w:r>
      <w:r w:rsidRPr="00590F11">
        <w:rPr>
          <w:rFonts w:hint="eastAsia"/>
        </w:rPr>
        <w:t>，</w:t>
      </w:r>
      <w:r w:rsidRPr="00590F11">
        <w:t>如下图：</w:t>
      </w:r>
    </w:p>
    <w:p w:rsidR="00A94D04" w:rsidRPr="009421DB" w:rsidRDefault="00A94D04" w:rsidP="00A94D04">
      <w:pPr>
        <w:jc w:val="center"/>
        <w:rPr>
          <w:spacing w:val="4"/>
        </w:rPr>
      </w:pPr>
      <w:r>
        <w:rPr>
          <w:noProof/>
          <w:spacing w:val="4"/>
        </w:rPr>
        <w:drawing>
          <wp:inline distT="0" distB="0" distL="0" distR="0" wp14:anchorId="1D849DBD" wp14:editId="03A42A57">
            <wp:extent cx="3743325" cy="3048000"/>
            <wp:effectExtent l="19050" t="0" r="9525" b="0"/>
            <wp:docPr id="19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4D04" w:rsidRDefault="00A94D04" w:rsidP="00A94D04">
      <w:r w:rsidRPr="00590F11">
        <w:t>输入系统服务器的</w:t>
      </w:r>
      <w:r w:rsidRPr="00590F11">
        <w:t>IP</w:t>
      </w:r>
      <w:r w:rsidRPr="00590F11">
        <w:t>地址，格式例如：</w:t>
      </w:r>
      <w:r w:rsidRPr="00590F11">
        <w:t>192.168.0.123</w:t>
      </w:r>
      <w:r w:rsidRPr="00590F11">
        <w:t>，然后点击</w:t>
      </w:r>
      <w:r w:rsidRPr="00590F11">
        <w:t>“</w:t>
      </w:r>
      <w:r w:rsidRPr="00590F11">
        <w:t>添加</w:t>
      </w:r>
      <w:r w:rsidRPr="00590F11">
        <w:t>”</w:t>
      </w:r>
      <w:r w:rsidRPr="00590F11">
        <w:t>按钮完成添加，再按</w:t>
      </w:r>
      <w:r w:rsidRPr="00590F11">
        <w:t>“</w:t>
      </w:r>
      <w:r w:rsidRPr="00590F11">
        <w:t>关闭</w:t>
      </w:r>
      <w:r w:rsidRPr="00590F11">
        <w:t>”</w:t>
      </w:r>
      <w:r w:rsidRPr="00590F11">
        <w:t>按钮退出。</w:t>
      </w:r>
    </w:p>
    <w:p w:rsidR="00494B1C" w:rsidRDefault="00494B1C" w:rsidP="00A94D04">
      <w:pPr>
        <w:rPr>
          <w:color w:val="FF0000"/>
        </w:rPr>
      </w:pPr>
      <w:r w:rsidRPr="00494B1C">
        <w:rPr>
          <w:rFonts w:hint="eastAsia"/>
          <w:color w:val="FF0000"/>
        </w:rPr>
        <w:lastRenderedPageBreak/>
        <w:t>注：对该区域中的所有站点要求服务器验证（</w:t>
      </w:r>
      <w:r w:rsidRPr="00494B1C">
        <w:rPr>
          <w:rFonts w:hint="eastAsia"/>
          <w:color w:val="FF0000"/>
        </w:rPr>
        <w:t>https</w:t>
      </w:r>
      <w:r w:rsidRPr="00494B1C">
        <w:rPr>
          <w:rFonts w:hint="eastAsia"/>
          <w:color w:val="FF0000"/>
        </w:rPr>
        <w:t>：）</w:t>
      </w:r>
      <w:r w:rsidRPr="00494B1C">
        <w:rPr>
          <w:rFonts w:hint="eastAsia"/>
          <w:b/>
          <w:color w:val="FF0000"/>
        </w:rPr>
        <w:t xml:space="preserve"> </w:t>
      </w:r>
      <w:r w:rsidRPr="00494B1C">
        <w:rPr>
          <w:rFonts w:hint="eastAsia"/>
          <w:b/>
          <w:color w:val="FF0000"/>
        </w:rPr>
        <w:t>不勾选</w:t>
      </w:r>
    </w:p>
    <w:p w:rsidR="00A94D04" w:rsidRPr="00590F11" w:rsidRDefault="00A94D04" w:rsidP="00A94D04">
      <w:r w:rsidRPr="00590F11">
        <w:t>5</w:t>
      </w:r>
      <w:r w:rsidRPr="00590F11">
        <w:t>、设置自定义安全级别，开放</w:t>
      </w:r>
      <w:proofErr w:type="spellStart"/>
      <w:r w:rsidRPr="00590F11">
        <w:t>Activex</w:t>
      </w:r>
      <w:proofErr w:type="spellEnd"/>
      <w:r w:rsidRPr="00590F11">
        <w:t>的访问权限</w:t>
      </w:r>
      <w:r w:rsidRPr="00590F11">
        <w:rPr>
          <w:rFonts w:hint="eastAsia"/>
        </w:rPr>
        <w:t>，</w:t>
      </w:r>
      <w:r w:rsidRPr="00590F11">
        <w:t>如下图：</w:t>
      </w:r>
    </w:p>
    <w:p w:rsidR="00A94D04" w:rsidRPr="009421DB" w:rsidRDefault="00A94D04" w:rsidP="00A94D04">
      <w:pPr>
        <w:jc w:val="center"/>
        <w:rPr>
          <w:spacing w:val="4"/>
        </w:rPr>
      </w:pPr>
      <w:r>
        <w:rPr>
          <w:noProof/>
          <w:spacing w:val="4"/>
        </w:rPr>
        <w:drawing>
          <wp:inline distT="0" distB="0" distL="0" distR="0" wp14:anchorId="4BF8FFF1" wp14:editId="2A7FA8D1">
            <wp:extent cx="3533775" cy="4152900"/>
            <wp:effectExtent l="19050" t="0" r="9525" b="0"/>
            <wp:docPr id="199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415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4D04" w:rsidRPr="00590F11" w:rsidRDefault="00A94D04" w:rsidP="00A94D04">
      <w:r w:rsidRPr="00590F11">
        <w:t>会出现一个窗口，把其中的</w:t>
      </w:r>
      <w:proofErr w:type="spellStart"/>
      <w:r w:rsidRPr="00590F11">
        <w:t>Activex</w:t>
      </w:r>
      <w:proofErr w:type="spellEnd"/>
      <w:r w:rsidRPr="00590F11">
        <w:t>控件和插件的设置全部改为启用</w:t>
      </w:r>
      <w:r w:rsidRPr="00590F11">
        <w:rPr>
          <w:rFonts w:hint="eastAsia"/>
        </w:rPr>
        <w:t>，</w:t>
      </w:r>
      <w:r w:rsidRPr="00590F11">
        <w:t>如下图：</w:t>
      </w:r>
    </w:p>
    <w:p w:rsidR="00A94D04" w:rsidRPr="009421DB" w:rsidRDefault="00A94D04" w:rsidP="00A94D04">
      <w:pPr>
        <w:jc w:val="center"/>
        <w:rPr>
          <w:spacing w:val="4"/>
        </w:rPr>
      </w:pPr>
      <w:r>
        <w:rPr>
          <w:noProof/>
        </w:rPr>
        <w:drawing>
          <wp:inline distT="0" distB="0" distL="0" distR="0" wp14:anchorId="7E7C1724" wp14:editId="7990A946">
            <wp:extent cx="3486150" cy="3676650"/>
            <wp:effectExtent l="0" t="0" r="0" b="0"/>
            <wp:docPr id="214" name="图片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486150" cy="367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4D04" w:rsidRPr="00590F11" w:rsidRDefault="00A94D04" w:rsidP="00A94D04">
      <w:r w:rsidRPr="00590F11">
        <w:lastRenderedPageBreak/>
        <w:t>文件下载设置，开放文件下载的权限：设置为启用</w:t>
      </w:r>
      <w:r w:rsidRPr="00590F11">
        <w:rPr>
          <w:rFonts w:hint="eastAsia"/>
        </w:rPr>
        <w:t>，</w:t>
      </w:r>
      <w:r w:rsidRPr="00590F11">
        <w:t>如下图：</w:t>
      </w:r>
    </w:p>
    <w:p w:rsidR="00A94D04" w:rsidRPr="009421DB" w:rsidRDefault="00A94D04" w:rsidP="00A94D04">
      <w:pPr>
        <w:jc w:val="center"/>
      </w:pPr>
      <w:r>
        <w:rPr>
          <w:noProof/>
          <w:spacing w:val="4"/>
        </w:rPr>
        <w:drawing>
          <wp:inline distT="0" distB="0" distL="0" distR="0" wp14:anchorId="3DBAE388" wp14:editId="45B7B10C">
            <wp:extent cx="3524250" cy="3705225"/>
            <wp:effectExtent l="19050" t="0" r="0" b="0"/>
            <wp:docPr id="1324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5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4D04" w:rsidRPr="009421DB" w:rsidRDefault="00A94D04" w:rsidP="00A94D04"/>
    <w:p w:rsidR="00143B68" w:rsidRDefault="00143B68" w:rsidP="00143B68">
      <w:pPr>
        <w:pStyle w:val="3"/>
        <w:widowControl/>
        <w:tabs>
          <w:tab w:val="clear" w:pos="567"/>
        </w:tabs>
      </w:pPr>
      <w:bookmarkStart w:id="24" w:name="_Toc346183641"/>
      <w:bookmarkStart w:id="25" w:name="_Toc346701623"/>
      <w:bookmarkStart w:id="26" w:name="_Toc404243501"/>
      <w:bookmarkStart w:id="27" w:name="_Toc404764420"/>
      <w:bookmarkStart w:id="28" w:name="_Toc404765196"/>
      <w:bookmarkStart w:id="29" w:name="_Toc405377373"/>
      <w:r w:rsidRPr="00961EDF">
        <w:t>Internet</w:t>
      </w:r>
      <w:r w:rsidRPr="00961EDF">
        <w:t>选项</w:t>
      </w:r>
      <w:r>
        <w:rPr>
          <w:rFonts w:hint="eastAsia"/>
        </w:rPr>
        <w:t>（兼容性视图）</w:t>
      </w:r>
    </w:p>
    <w:p w:rsidR="00143B68" w:rsidRDefault="00143B68" w:rsidP="00143B68">
      <w:r>
        <w:rPr>
          <w:rFonts w:hint="eastAsia"/>
        </w:rPr>
        <w:t>到了系统登录界面</w:t>
      </w:r>
    </w:p>
    <w:p w:rsidR="00143B68" w:rsidRDefault="00143B68" w:rsidP="00143B68">
      <w:pPr>
        <w:ind w:firstLineChars="0" w:firstLine="0"/>
      </w:pPr>
      <w:r>
        <w:rPr>
          <w:noProof/>
        </w:rPr>
        <w:drawing>
          <wp:inline distT="0" distB="0" distL="0" distR="0" wp14:anchorId="1C2DA95E" wp14:editId="1EC74ABA">
            <wp:extent cx="5278120" cy="2793365"/>
            <wp:effectExtent l="0" t="0" r="0" b="0"/>
            <wp:docPr id="305" name="图片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793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3B68" w:rsidRPr="00590F11" w:rsidRDefault="00143B68" w:rsidP="00143B68">
      <w:r w:rsidRPr="00590F11">
        <w:t>1</w:t>
      </w:r>
      <w:r w:rsidRPr="00590F11">
        <w:t>、打开浏览器，在</w:t>
      </w:r>
      <w:r w:rsidRPr="00590F11">
        <w:t>“</w:t>
      </w:r>
      <w:r w:rsidRPr="00590F11">
        <w:t>工具</w:t>
      </w:r>
      <w:r w:rsidRPr="00590F11">
        <w:t>”</w:t>
      </w:r>
      <w:r w:rsidRPr="00590F11">
        <w:t>菜单</w:t>
      </w:r>
      <w:r w:rsidRPr="00590F11">
        <w:t>→“</w:t>
      </w:r>
      <w:r w:rsidR="00010E34">
        <w:rPr>
          <w:rFonts w:hint="eastAsia"/>
        </w:rPr>
        <w:t>兼容性视图设置</w:t>
      </w:r>
      <w:r w:rsidRPr="00590F11">
        <w:t>”</w:t>
      </w:r>
      <w:r w:rsidRPr="00590F11">
        <w:rPr>
          <w:rFonts w:hint="eastAsia"/>
        </w:rPr>
        <w:t>，</w:t>
      </w:r>
      <w:r w:rsidRPr="00590F11">
        <w:t>如下图：</w:t>
      </w:r>
    </w:p>
    <w:p w:rsidR="00143B68" w:rsidRDefault="00010E34" w:rsidP="00143B68">
      <w:pPr>
        <w:ind w:firstLineChars="0" w:firstLine="0"/>
      </w:pPr>
      <w:r>
        <w:rPr>
          <w:noProof/>
        </w:rPr>
        <w:lastRenderedPageBreak/>
        <w:drawing>
          <wp:inline distT="0" distB="0" distL="0" distR="0" wp14:anchorId="6A20478E" wp14:editId="65B6493D">
            <wp:extent cx="5278120" cy="2967721"/>
            <wp:effectExtent l="0" t="0" r="0" b="0"/>
            <wp:docPr id="306" name="图片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967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0E34" w:rsidRDefault="00010E34" w:rsidP="00143B68">
      <w:pPr>
        <w:ind w:firstLineChars="0" w:firstLine="0"/>
      </w:pPr>
      <w:r>
        <w:rPr>
          <w:rFonts w:hint="eastAsia"/>
        </w:rPr>
        <w:t xml:space="preserve">   2</w:t>
      </w:r>
      <w:r>
        <w:rPr>
          <w:rFonts w:hint="eastAsia"/>
        </w:rPr>
        <w:t>、点击“兼容式视图设置”，将现在的网址（</w:t>
      </w:r>
      <w:r>
        <w:rPr>
          <w:rFonts w:hint="eastAsia"/>
        </w:rPr>
        <w:t>sxztb.gov.cn</w:t>
      </w:r>
      <w:r>
        <w:rPr>
          <w:rFonts w:hint="eastAsia"/>
        </w:rPr>
        <w:t>）添加进兼容性视图，点击“添加”然后点击“关闭”即可。</w:t>
      </w:r>
    </w:p>
    <w:p w:rsidR="00010E34" w:rsidRPr="00010E34" w:rsidRDefault="00010E34" w:rsidP="00143B68">
      <w:pPr>
        <w:ind w:firstLineChars="0" w:firstLine="0"/>
      </w:pPr>
      <w:r>
        <w:rPr>
          <w:noProof/>
        </w:rPr>
        <w:drawing>
          <wp:inline distT="0" distB="0" distL="0" distR="0" wp14:anchorId="5E88E3C7" wp14:editId="748D5F79">
            <wp:extent cx="5278120" cy="2105139"/>
            <wp:effectExtent l="0" t="0" r="0" b="0"/>
            <wp:docPr id="307" name="图片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105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4D04" w:rsidRPr="00961EDF" w:rsidRDefault="00A94D04" w:rsidP="00A94D04">
      <w:pPr>
        <w:pStyle w:val="3"/>
        <w:widowControl/>
        <w:tabs>
          <w:tab w:val="clear" w:pos="567"/>
        </w:tabs>
      </w:pPr>
      <w:r w:rsidRPr="00961EDF">
        <w:t>关闭拦截工具</w:t>
      </w:r>
      <w:bookmarkEnd w:id="24"/>
      <w:bookmarkEnd w:id="25"/>
      <w:bookmarkEnd w:id="26"/>
      <w:bookmarkEnd w:id="27"/>
      <w:bookmarkEnd w:id="28"/>
      <w:bookmarkEnd w:id="29"/>
    </w:p>
    <w:p w:rsidR="00494B1C" w:rsidRDefault="00494B1C" w:rsidP="00494B1C">
      <w:r w:rsidRPr="00590F11">
        <w:t>上述操作完成后，如果系统中某些功能仍不能使用，请将拦截工具关闭再试用。</w:t>
      </w:r>
    </w:p>
    <w:p w:rsidR="00494B1C" w:rsidRDefault="00494B1C" w:rsidP="00494B1C">
      <w:pPr>
        <w:ind w:firstLineChars="0" w:firstLine="0"/>
      </w:pPr>
      <w:r>
        <w:rPr>
          <w:rFonts w:hint="eastAsia"/>
        </w:rPr>
        <w:t>步骤：</w:t>
      </w:r>
      <w:r w:rsidRPr="00AC317C">
        <w:rPr>
          <w:rFonts w:hint="eastAsia"/>
          <w:color w:val="FF0000"/>
        </w:rPr>
        <w:t>1</w:t>
      </w:r>
      <w:r w:rsidRPr="00AC317C">
        <w:rPr>
          <w:rFonts w:hint="eastAsia"/>
          <w:color w:val="FF0000"/>
        </w:rPr>
        <w:t>、浏览器</w:t>
      </w:r>
      <w:proofErr w:type="gramStart"/>
      <w:r w:rsidRPr="00AC317C">
        <w:rPr>
          <w:rFonts w:hint="eastAsia"/>
          <w:color w:val="FF0000"/>
        </w:rPr>
        <w:t>顶部右</w:t>
      </w:r>
      <w:proofErr w:type="gramEnd"/>
      <w:r w:rsidRPr="00AC317C">
        <w:rPr>
          <w:rFonts w:hint="eastAsia"/>
          <w:color w:val="FF0000"/>
        </w:rPr>
        <w:t>击，</w:t>
      </w:r>
      <w:proofErr w:type="gramStart"/>
      <w:r w:rsidRPr="00AC317C">
        <w:rPr>
          <w:rFonts w:hint="eastAsia"/>
          <w:color w:val="FF0000"/>
        </w:rPr>
        <w:t>勾选“菜单栏”</w:t>
      </w:r>
      <w:proofErr w:type="gramEnd"/>
    </w:p>
    <w:p w:rsidR="00494B1C" w:rsidRPr="00646AD6" w:rsidRDefault="00494B1C" w:rsidP="00494B1C">
      <w:pPr>
        <w:widowControl/>
        <w:spacing w:line="240" w:lineRule="auto"/>
        <w:ind w:firstLineChars="0" w:firstLine="0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lastRenderedPageBreak/>
        <w:drawing>
          <wp:inline distT="0" distB="0" distL="0" distR="0" wp14:anchorId="35BE9E27" wp14:editId="6CC61DED">
            <wp:extent cx="5754191" cy="3235153"/>
            <wp:effectExtent l="0" t="0" r="0" b="0"/>
            <wp:docPr id="13" name="图片 13" descr="C:\Users\zst\AppData\Roaming\Tencent\Users\2518523030\QQ\WinTemp\RichOle\X%D)AHHW`P`IVNUQH0~JZ[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st\AppData\Roaming\Tencent\Users\2518523030\QQ\WinTemp\RichOle\X%D)AHHW`P`IVNUQH0~JZ[O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358" cy="3245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4B1C" w:rsidRPr="00590F11" w:rsidRDefault="00494B1C" w:rsidP="00494B1C">
      <w:r>
        <w:rPr>
          <w:rFonts w:hint="eastAsia"/>
        </w:rPr>
        <w:t xml:space="preserve">  2</w:t>
      </w:r>
      <w:r>
        <w:rPr>
          <w:rFonts w:hint="eastAsia"/>
        </w:rPr>
        <w:t>、点击</w:t>
      </w:r>
      <w:r w:rsidRPr="00646AD6">
        <w:rPr>
          <w:rFonts w:hint="eastAsia"/>
          <w:color w:val="FF0000"/>
        </w:rPr>
        <w:t>工具</w:t>
      </w:r>
      <w:r>
        <w:rPr>
          <w:rFonts w:hint="eastAsia"/>
        </w:rPr>
        <w:t>—</w:t>
      </w:r>
      <w:r w:rsidRPr="00646AD6">
        <w:rPr>
          <w:rFonts w:hint="eastAsia"/>
          <w:color w:val="FF0000"/>
        </w:rPr>
        <w:t>弹出窗口阻止程序</w:t>
      </w:r>
      <w:r>
        <w:rPr>
          <w:rFonts w:hint="eastAsia"/>
        </w:rPr>
        <w:t>—</w:t>
      </w:r>
      <w:r w:rsidRPr="00646AD6">
        <w:rPr>
          <w:rFonts w:hint="eastAsia"/>
          <w:color w:val="FF0000"/>
        </w:rPr>
        <w:t>关闭</w:t>
      </w:r>
      <w:r>
        <w:rPr>
          <w:rFonts w:hint="eastAsia"/>
          <w:color w:val="FF0000"/>
        </w:rPr>
        <w:t>弹出</w:t>
      </w:r>
      <w:r w:rsidRPr="00646AD6">
        <w:rPr>
          <w:rFonts w:hint="eastAsia"/>
          <w:color w:val="FF0000"/>
        </w:rPr>
        <w:t>窗口阻止程序</w:t>
      </w:r>
    </w:p>
    <w:p w:rsidR="00494B1C" w:rsidRPr="00646AD6" w:rsidRDefault="00494B1C" w:rsidP="00494B1C">
      <w:pPr>
        <w:widowControl/>
        <w:spacing w:line="240" w:lineRule="auto"/>
        <w:ind w:firstLineChars="0" w:firstLine="0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drawing>
          <wp:inline distT="0" distB="0" distL="0" distR="0" wp14:anchorId="0776EC2F" wp14:editId="784F8DE1">
            <wp:extent cx="6009754" cy="3378836"/>
            <wp:effectExtent l="0" t="0" r="0" b="0"/>
            <wp:docPr id="3" name="图片 3" descr="C:\Users\zst\AppData\Roaming\Tencent\Users\2518523030\QQ\WinTemp\RichOle\4TY)(2CR$4}%CB`RT$]BT5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st\AppData\Roaming\Tencent\Users\2518523030\QQ\WinTemp\RichOle\4TY)(2CR$4}%CB`RT$]BT5R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3238" cy="338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4B1C" w:rsidRDefault="00494B1C" w:rsidP="00494B1C">
      <w:pPr>
        <w:pStyle w:val="IndentNormal"/>
        <w:ind w:firstLineChars="200" w:firstLine="480"/>
        <w:jc w:val="center"/>
      </w:pPr>
    </w:p>
    <w:p w:rsidR="005D0BC5" w:rsidRPr="00DF3771" w:rsidRDefault="003A7B47" w:rsidP="00DF3771">
      <w:pPr>
        <w:pStyle w:val="1"/>
      </w:pPr>
      <w:r>
        <w:rPr>
          <w:rFonts w:hint="eastAsia"/>
        </w:rPr>
        <w:t>专家注册</w:t>
      </w:r>
      <w:r w:rsidR="00D92320">
        <w:rPr>
          <w:rFonts w:hint="eastAsia"/>
        </w:rPr>
        <w:t>登录</w:t>
      </w:r>
    </w:p>
    <w:p w:rsidR="007D725F" w:rsidRDefault="007D725F" w:rsidP="007D725F">
      <w:pPr>
        <w:pStyle w:val="2"/>
      </w:pPr>
      <w:r>
        <w:rPr>
          <w:rFonts w:hint="eastAsia"/>
        </w:rPr>
        <w:t>专家注册</w:t>
      </w:r>
    </w:p>
    <w:p w:rsidR="007D725F" w:rsidRDefault="007D725F" w:rsidP="007D725F">
      <w:pPr>
        <w:pStyle w:val="af5"/>
        <w:numPr>
          <w:ilvl w:val="0"/>
          <w:numId w:val="33"/>
        </w:numPr>
        <w:ind w:firstLineChars="0"/>
      </w:pPr>
      <w:r>
        <w:rPr>
          <w:rFonts w:hint="eastAsia"/>
        </w:rPr>
        <w:t>进入到专家系统—专家端，首次使用，需要注册账号。</w:t>
      </w:r>
    </w:p>
    <w:p w:rsidR="007D725F" w:rsidRPr="0097094A" w:rsidRDefault="007D725F" w:rsidP="007D725F">
      <w:pPr>
        <w:ind w:firstLineChars="0" w:firstLine="0"/>
      </w:pPr>
      <w:r>
        <w:rPr>
          <w:noProof/>
        </w:rPr>
        <w:lastRenderedPageBreak/>
        <w:drawing>
          <wp:inline distT="0" distB="0" distL="0" distR="0" wp14:anchorId="61AB39FA" wp14:editId="00DC0DD5">
            <wp:extent cx="5278120" cy="2615846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615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725F" w:rsidRPr="00074438" w:rsidRDefault="007D725F" w:rsidP="007D725F">
      <w:r>
        <w:rPr>
          <w:rFonts w:hint="eastAsia"/>
        </w:rPr>
        <w:t>2</w:t>
      </w:r>
      <w:r>
        <w:rPr>
          <w:rFonts w:hint="eastAsia"/>
        </w:rPr>
        <w:t>、点击“注册”按钮后，可以进入填写信息界面，如下图：</w:t>
      </w:r>
    </w:p>
    <w:p w:rsidR="007D725F" w:rsidRDefault="007D725F" w:rsidP="007D725F">
      <w:pPr>
        <w:pStyle w:val="14"/>
      </w:pPr>
      <w:r>
        <w:rPr>
          <w:noProof/>
        </w:rPr>
        <w:drawing>
          <wp:inline distT="0" distB="0" distL="0" distR="0" wp14:anchorId="150B47F9" wp14:editId="6CD4D9A5">
            <wp:extent cx="5278120" cy="2940841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940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725F" w:rsidRDefault="007D725F" w:rsidP="007D725F">
      <w:pPr>
        <w:rPr>
          <w:color w:val="FF0000"/>
        </w:rPr>
      </w:pPr>
      <w:r w:rsidRPr="007D725F">
        <w:rPr>
          <w:rFonts w:hint="eastAsia"/>
          <w:color w:val="FF0000"/>
        </w:rPr>
        <w:t>注意：</w:t>
      </w:r>
    </w:p>
    <w:p w:rsidR="007D725F" w:rsidRDefault="007D725F" w:rsidP="007D725F">
      <w:pPr>
        <w:rPr>
          <w:color w:val="FF0000"/>
        </w:rPr>
      </w:pPr>
      <w:r>
        <w:rPr>
          <w:color w:val="FF0000"/>
        </w:rPr>
        <w:fldChar w:fldCharType="begin"/>
      </w:r>
      <w:r>
        <w:rPr>
          <w:color w:val="FF0000"/>
        </w:rPr>
        <w:instrText xml:space="preserve"> </w:instrText>
      </w:r>
      <w:r>
        <w:rPr>
          <w:rFonts w:hint="eastAsia"/>
          <w:color w:val="FF0000"/>
        </w:rPr>
        <w:instrText>eq \o\ac(</w:instrText>
      </w:r>
      <w:r w:rsidRPr="007D725F">
        <w:rPr>
          <w:rFonts w:ascii="宋体" w:hint="eastAsia"/>
          <w:color w:val="FF0000"/>
          <w:position w:val="-4"/>
          <w:sz w:val="31"/>
        </w:rPr>
        <w:instrText>○</w:instrText>
      </w:r>
      <w:r>
        <w:rPr>
          <w:rFonts w:hint="eastAsia"/>
          <w:color w:val="FF0000"/>
        </w:rPr>
        <w:instrText>,1)</w:instrText>
      </w:r>
      <w:r>
        <w:rPr>
          <w:color w:val="FF0000"/>
        </w:rPr>
        <w:fldChar w:fldCharType="end"/>
      </w:r>
      <w:r>
        <w:rPr>
          <w:rFonts w:hint="eastAsia"/>
          <w:color w:val="FF0000"/>
        </w:rPr>
        <w:t>信息按实填写，且不得有误；</w:t>
      </w:r>
    </w:p>
    <w:p w:rsidR="007D725F" w:rsidRDefault="007D725F" w:rsidP="007D725F">
      <w:pPr>
        <w:rPr>
          <w:color w:val="FF0000"/>
        </w:rPr>
      </w:pPr>
      <w:r>
        <w:rPr>
          <w:color w:val="FF0000"/>
        </w:rPr>
        <w:fldChar w:fldCharType="begin"/>
      </w:r>
      <w:r>
        <w:rPr>
          <w:color w:val="FF0000"/>
        </w:rPr>
        <w:instrText xml:space="preserve"> </w:instrText>
      </w:r>
      <w:r>
        <w:rPr>
          <w:rFonts w:hint="eastAsia"/>
          <w:color w:val="FF0000"/>
        </w:rPr>
        <w:instrText>eq \o\ac(</w:instrText>
      </w:r>
      <w:r w:rsidRPr="007D725F">
        <w:rPr>
          <w:rFonts w:ascii="宋体" w:hint="eastAsia"/>
          <w:color w:val="FF0000"/>
          <w:position w:val="-4"/>
          <w:sz w:val="31"/>
        </w:rPr>
        <w:instrText>○</w:instrText>
      </w:r>
      <w:r>
        <w:rPr>
          <w:rFonts w:hint="eastAsia"/>
          <w:color w:val="FF0000"/>
        </w:rPr>
        <w:instrText>,2)</w:instrText>
      </w:r>
      <w:r>
        <w:rPr>
          <w:color w:val="FF0000"/>
        </w:rPr>
        <w:fldChar w:fldCharType="end"/>
      </w:r>
      <w:r>
        <w:rPr>
          <w:rFonts w:hint="eastAsia"/>
          <w:color w:val="FF0000"/>
        </w:rPr>
        <w:t>身份证是专家登录系统的账号，系统会检测身份证在系统中有无使用过；</w:t>
      </w:r>
    </w:p>
    <w:p w:rsidR="007D725F" w:rsidRPr="007D725F" w:rsidRDefault="007D725F" w:rsidP="007D725F">
      <w:pPr>
        <w:rPr>
          <w:color w:val="FF0000"/>
        </w:rPr>
      </w:pPr>
      <w:r>
        <w:rPr>
          <w:color w:val="FF0000"/>
        </w:rPr>
        <w:fldChar w:fldCharType="begin"/>
      </w:r>
      <w:r>
        <w:rPr>
          <w:color w:val="FF0000"/>
        </w:rPr>
        <w:instrText xml:space="preserve"> </w:instrText>
      </w:r>
      <w:r>
        <w:rPr>
          <w:rFonts w:hint="eastAsia"/>
          <w:color w:val="FF0000"/>
        </w:rPr>
        <w:instrText>eq \o\ac(</w:instrText>
      </w:r>
      <w:r w:rsidRPr="007D725F">
        <w:rPr>
          <w:rFonts w:ascii="宋体" w:hint="eastAsia"/>
          <w:color w:val="FF0000"/>
          <w:position w:val="-4"/>
          <w:sz w:val="31"/>
        </w:rPr>
        <w:instrText>○</w:instrText>
      </w:r>
      <w:r>
        <w:rPr>
          <w:rFonts w:hint="eastAsia"/>
          <w:color w:val="FF0000"/>
        </w:rPr>
        <w:instrText>,3)</w:instrText>
      </w:r>
      <w:r>
        <w:rPr>
          <w:color w:val="FF0000"/>
        </w:rPr>
        <w:fldChar w:fldCharType="end"/>
      </w:r>
      <w:r>
        <w:rPr>
          <w:rFonts w:hint="eastAsia"/>
          <w:color w:val="FF0000"/>
        </w:rPr>
        <w:t>登录密码组合需要字母和数字的结合。</w:t>
      </w:r>
    </w:p>
    <w:p w:rsidR="00A94D04" w:rsidRPr="00D93B72" w:rsidRDefault="007D725F" w:rsidP="00A94D04">
      <w:pPr>
        <w:pStyle w:val="2"/>
      </w:pPr>
      <w:r>
        <w:rPr>
          <w:rFonts w:hint="eastAsia"/>
        </w:rPr>
        <w:t>公共模块</w:t>
      </w:r>
    </w:p>
    <w:p w:rsidR="00A94D04" w:rsidRDefault="005153AF" w:rsidP="00A94D04">
      <w:pPr>
        <w:pStyle w:val="14"/>
      </w:pPr>
      <w:r>
        <w:rPr>
          <w:rFonts w:hint="eastAsia"/>
        </w:rPr>
        <w:t>注册成功过后，使用专家</w:t>
      </w:r>
      <w:r w:rsidR="007D725F">
        <w:rPr>
          <w:rFonts w:hint="eastAsia"/>
        </w:rPr>
        <w:t>自己的</w:t>
      </w:r>
      <w:r w:rsidR="007D725F" w:rsidRPr="007D725F">
        <w:rPr>
          <w:rFonts w:hint="eastAsia"/>
          <w:b/>
          <w:color w:val="FF0000"/>
        </w:rPr>
        <w:t>身份证号和密码</w:t>
      </w:r>
      <w:r w:rsidR="007D725F">
        <w:rPr>
          <w:rFonts w:hint="eastAsia"/>
        </w:rPr>
        <w:t>登录系统。</w:t>
      </w:r>
    </w:p>
    <w:p w:rsidR="007D725F" w:rsidRDefault="007D725F" w:rsidP="00A94D04">
      <w:pPr>
        <w:pStyle w:val="14"/>
      </w:pPr>
      <w:r>
        <w:rPr>
          <w:noProof/>
        </w:rPr>
        <w:lastRenderedPageBreak/>
        <w:drawing>
          <wp:inline distT="0" distB="0" distL="0" distR="0" wp14:anchorId="02F71403" wp14:editId="565FBE6B">
            <wp:extent cx="5278120" cy="2594465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59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725F" w:rsidRDefault="007D725F" w:rsidP="00A94D04">
      <w:pPr>
        <w:pStyle w:val="14"/>
      </w:pPr>
      <w:r>
        <w:rPr>
          <w:rFonts w:hint="eastAsia"/>
        </w:rPr>
        <w:t>进入系统，我们将会看到如下界面：如下图</w:t>
      </w:r>
    </w:p>
    <w:p w:rsidR="007D725F" w:rsidRPr="007D725F" w:rsidRDefault="00494B1C" w:rsidP="00A94D04">
      <w:pPr>
        <w:pStyle w:val="14"/>
      </w:pPr>
      <w:r>
        <w:rPr>
          <w:noProof/>
        </w:rPr>
        <w:drawing>
          <wp:inline distT="0" distB="0" distL="0" distR="0" wp14:anchorId="3CD35F89" wp14:editId="1404E789">
            <wp:extent cx="5826972" cy="305752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837921" cy="3063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4D04" w:rsidRDefault="00494B1C" w:rsidP="00494B1C">
      <w:pPr>
        <w:pStyle w:val="14"/>
      </w:pPr>
      <w:r w:rsidRPr="00494B1C">
        <w:rPr>
          <w:rFonts w:hint="eastAsia"/>
          <w:b/>
          <w:color w:val="FF0000"/>
        </w:rPr>
        <w:t>公共模块包括：</w:t>
      </w:r>
      <w:r>
        <w:rPr>
          <w:rFonts w:hint="eastAsia"/>
        </w:rPr>
        <w:t>最新消息、我要请假、信息修改</w:t>
      </w:r>
      <w:r>
        <w:t>…</w:t>
      </w:r>
      <w:r>
        <w:rPr>
          <w:rFonts w:hint="eastAsia"/>
        </w:rPr>
        <w:t>这些是方便专家查阅信息和方便专家快捷操作请假、信息修改的模块。</w:t>
      </w:r>
    </w:p>
    <w:p w:rsidR="00494B1C" w:rsidRDefault="00494B1C" w:rsidP="00494B1C">
      <w:pPr>
        <w:pStyle w:val="14"/>
        <w:rPr>
          <w:color w:val="000000" w:themeColor="text1"/>
        </w:rPr>
      </w:pPr>
      <w:r>
        <w:rPr>
          <w:rFonts w:hint="eastAsia"/>
          <w:b/>
          <w:color w:val="FF0000"/>
        </w:rPr>
        <w:t>专家</w:t>
      </w:r>
      <w:r w:rsidRPr="00494B1C">
        <w:rPr>
          <w:rFonts w:hint="eastAsia"/>
          <w:b/>
          <w:color w:val="FF0000"/>
        </w:rPr>
        <w:t>操作菜单</w:t>
      </w:r>
      <w:r>
        <w:rPr>
          <w:rFonts w:hint="eastAsia"/>
          <w:b/>
          <w:color w:val="FF0000"/>
        </w:rPr>
        <w:t>：</w:t>
      </w:r>
      <w:r w:rsidRPr="00494B1C">
        <w:rPr>
          <w:rFonts w:hint="eastAsia"/>
          <w:color w:val="000000" w:themeColor="text1"/>
        </w:rPr>
        <w:t>专家信息维护、专家参与培训、</w:t>
      </w:r>
      <w:r>
        <w:rPr>
          <w:rFonts w:hint="eastAsia"/>
          <w:color w:val="000000" w:themeColor="text1"/>
        </w:rPr>
        <w:t>考试、专家个人信息维护</w:t>
      </w:r>
    </w:p>
    <w:p w:rsidR="00494B1C" w:rsidRPr="00494B1C" w:rsidRDefault="00494B1C" w:rsidP="00494B1C">
      <w:pPr>
        <w:pStyle w:val="14"/>
        <w:rPr>
          <w:b/>
          <w:color w:val="FF0000"/>
        </w:rPr>
      </w:pPr>
      <w:r w:rsidRPr="00494B1C">
        <w:rPr>
          <w:rFonts w:hint="eastAsia"/>
          <w:b/>
          <w:color w:val="FF0000"/>
        </w:rPr>
        <w:t>系统使用帮助：</w:t>
      </w:r>
      <w:r>
        <w:rPr>
          <w:rFonts w:hint="eastAsia"/>
          <w:color w:val="000000" w:themeColor="text1"/>
        </w:rPr>
        <w:t>信息网链接到绍兴公共资源交易中心门户网站，关闭按钮是注销登录、关闭系统。</w:t>
      </w:r>
    </w:p>
    <w:p w:rsidR="00494B1C" w:rsidRDefault="00494B1C" w:rsidP="00494B1C">
      <w:pPr>
        <w:pStyle w:val="14"/>
      </w:pPr>
    </w:p>
    <w:p w:rsidR="00A94D04" w:rsidRDefault="007D725F" w:rsidP="00494B1C">
      <w:pPr>
        <w:pStyle w:val="2"/>
      </w:pPr>
      <w:r>
        <w:rPr>
          <w:rFonts w:hint="eastAsia"/>
        </w:rPr>
        <w:lastRenderedPageBreak/>
        <w:t>信息维护</w:t>
      </w:r>
    </w:p>
    <w:p w:rsidR="00494B1C" w:rsidRDefault="00494B1C" w:rsidP="00494B1C">
      <w:pPr>
        <w:pStyle w:val="3"/>
      </w:pPr>
      <w:r>
        <w:rPr>
          <w:rFonts w:hint="eastAsia"/>
        </w:rPr>
        <w:t>初次入库专家</w:t>
      </w:r>
    </w:p>
    <w:p w:rsidR="00494B1C" w:rsidRDefault="00494B1C" w:rsidP="00F644C5">
      <w:pPr>
        <w:ind w:firstLine="422"/>
      </w:pPr>
      <w:r w:rsidRPr="00F644C5">
        <w:rPr>
          <w:rFonts w:hint="eastAsia"/>
          <w:b/>
        </w:rPr>
        <w:t>新专家注册专家系统会员</w:t>
      </w:r>
      <w:r>
        <w:rPr>
          <w:rFonts w:hint="eastAsia"/>
        </w:rPr>
        <w:t>成功之后，登入系统，点击“信息维护”—“专家信息维护”进入到下图界面</w:t>
      </w:r>
    </w:p>
    <w:p w:rsidR="00494B1C" w:rsidRDefault="00494B1C" w:rsidP="00494B1C">
      <w:pPr>
        <w:ind w:firstLineChars="0" w:firstLine="0"/>
      </w:pPr>
      <w:r>
        <w:rPr>
          <w:noProof/>
        </w:rPr>
        <w:drawing>
          <wp:inline distT="0" distB="0" distL="0" distR="0" wp14:anchorId="6735733A" wp14:editId="71D2D880">
            <wp:extent cx="5269499" cy="222885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232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4B1C" w:rsidRDefault="00494B1C" w:rsidP="00494B1C">
      <w:r>
        <w:rPr>
          <w:rFonts w:hint="eastAsia"/>
        </w:rPr>
        <w:t>点击</w:t>
      </w:r>
      <w:r w:rsidRPr="00494B1C">
        <w:rPr>
          <w:rFonts w:hint="eastAsia"/>
          <w:b/>
          <w:color w:val="FF0000"/>
        </w:rPr>
        <w:t>“初次入库申请”</w:t>
      </w:r>
      <w:r>
        <w:rPr>
          <w:rFonts w:hint="eastAsia"/>
        </w:rPr>
        <w:t>进入到下一个界面编辑专家个人信息，其中包括</w:t>
      </w:r>
      <w:r w:rsidRPr="00494B1C">
        <w:rPr>
          <w:rFonts w:hint="eastAsia"/>
          <w:b/>
        </w:rPr>
        <w:t>专家基本信息</w:t>
      </w:r>
      <w:r>
        <w:rPr>
          <w:rFonts w:hint="eastAsia"/>
        </w:rPr>
        <w:t>、</w:t>
      </w:r>
      <w:r w:rsidRPr="00494B1C">
        <w:rPr>
          <w:rFonts w:hint="eastAsia"/>
          <w:b/>
        </w:rPr>
        <w:t>回避单位信息</w:t>
      </w:r>
      <w:r>
        <w:rPr>
          <w:rFonts w:hint="eastAsia"/>
        </w:rPr>
        <w:t>、</w:t>
      </w:r>
      <w:r w:rsidRPr="00494B1C">
        <w:rPr>
          <w:rFonts w:hint="eastAsia"/>
          <w:b/>
        </w:rPr>
        <w:t>评委分库选择</w:t>
      </w:r>
      <w:r>
        <w:rPr>
          <w:rFonts w:hint="eastAsia"/>
        </w:rPr>
        <w:t>、</w:t>
      </w:r>
      <w:r w:rsidRPr="00494B1C">
        <w:rPr>
          <w:rFonts w:hint="eastAsia"/>
          <w:b/>
        </w:rPr>
        <w:t>奖惩记录信息</w:t>
      </w:r>
      <w:r>
        <w:rPr>
          <w:rFonts w:hint="eastAsia"/>
        </w:rPr>
        <w:t>。如下图：</w:t>
      </w:r>
    </w:p>
    <w:p w:rsidR="00494B1C" w:rsidRDefault="00494B1C" w:rsidP="00494B1C">
      <w:pPr>
        <w:ind w:firstLineChars="0" w:firstLine="0"/>
      </w:pPr>
      <w:r>
        <w:rPr>
          <w:noProof/>
        </w:rPr>
        <w:drawing>
          <wp:inline distT="0" distB="0" distL="0" distR="0" wp14:anchorId="7A0AEEDC" wp14:editId="40F9F4BD">
            <wp:extent cx="5275095" cy="182880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829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4B1C" w:rsidRDefault="00494B1C" w:rsidP="00494B1C">
      <w:pPr>
        <w:ind w:firstLineChars="0" w:firstLine="0"/>
      </w:pPr>
    </w:p>
    <w:p w:rsidR="00494B1C" w:rsidRDefault="00494B1C" w:rsidP="00494B1C">
      <w:pPr>
        <w:ind w:firstLineChars="0" w:firstLine="0"/>
      </w:pPr>
    </w:p>
    <w:p w:rsidR="00494B1C" w:rsidRDefault="00494B1C" w:rsidP="00494B1C">
      <w:pPr>
        <w:ind w:firstLineChars="0" w:firstLine="0"/>
      </w:pPr>
    </w:p>
    <w:p w:rsidR="00494B1C" w:rsidRDefault="00494B1C" w:rsidP="00494B1C">
      <w:pPr>
        <w:ind w:firstLineChars="0" w:firstLine="0"/>
      </w:pPr>
    </w:p>
    <w:p w:rsidR="00494B1C" w:rsidRDefault="00494B1C" w:rsidP="00494B1C">
      <w:pPr>
        <w:ind w:firstLineChars="0" w:firstLine="0"/>
      </w:pPr>
    </w:p>
    <w:p w:rsidR="00494B1C" w:rsidRDefault="00494B1C" w:rsidP="00494B1C">
      <w:pPr>
        <w:ind w:firstLineChars="0" w:firstLine="0"/>
      </w:pPr>
    </w:p>
    <w:p w:rsidR="00494B1C" w:rsidRDefault="00494B1C" w:rsidP="00494B1C">
      <w:pPr>
        <w:pStyle w:val="4"/>
      </w:pPr>
      <w:r w:rsidRPr="00494B1C">
        <w:rPr>
          <w:rFonts w:hint="eastAsia"/>
        </w:rPr>
        <w:lastRenderedPageBreak/>
        <w:t>专家基本信息</w:t>
      </w:r>
    </w:p>
    <w:p w:rsidR="00494B1C" w:rsidRPr="00494B1C" w:rsidRDefault="00494B1C" w:rsidP="00494B1C">
      <w:pPr>
        <w:pStyle w:val="14"/>
        <w:ind w:firstLineChars="250" w:firstLine="525"/>
      </w:pPr>
      <w:r w:rsidRPr="00494B1C">
        <w:rPr>
          <w:rFonts w:hint="eastAsia"/>
        </w:rPr>
        <w:t>按专家个人实际信息填写，</w:t>
      </w:r>
      <w:proofErr w:type="gramStart"/>
      <w:r w:rsidRPr="00494B1C">
        <w:rPr>
          <w:rFonts w:hint="eastAsia"/>
        </w:rPr>
        <w:t>必填项为</w:t>
      </w:r>
      <w:proofErr w:type="gramEnd"/>
      <w:r w:rsidRPr="00494B1C">
        <w:rPr>
          <w:rFonts w:hint="eastAsia"/>
        </w:rPr>
        <w:t>必须填写的内容</w:t>
      </w:r>
      <w:r>
        <w:rPr>
          <w:rFonts w:hint="eastAsia"/>
        </w:rPr>
        <w:t>。（注意：工作单位和扫描件）</w:t>
      </w:r>
    </w:p>
    <w:p w:rsidR="00494B1C" w:rsidRDefault="00494B1C" w:rsidP="00494B1C">
      <w:pPr>
        <w:ind w:firstLineChars="0" w:firstLine="0"/>
      </w:pPr>
      <w:r>
        <w:rPr>
          <w:noProof/>
        </w:rPr>
        <w:drawing>
          <wp:inline distT="0" distB="0" distL="0" distR="0" wp14:anchorId="3354A036" wp14:editId="5092F5F5">
            <wp:extent cx="5270186" cy="190500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907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4B1C" w:rsidRDefault="00494B1C" w:rsidP="00494B1C">
      <w:pPr>
        <w:ind w:firstLineChars="0" w:firstLine="0"/>
        <w:rPr>
          <w:color w:val="000000" w:themeColor="text1"/>
        </w:rPr>
      </w:pPr>
      <w:r>
        <w:rPr>
          <w:rFonts w:hint="eastAsia"/>
        </w:rPr>
        <w:t xml:space="preserve">    </w:t>
      </w:r>
      <w:r w:rsidRPr="00494B1C">
        <w:rPr>
          <w:rFonts w:hint="eastAsia"/>
          <w:color w:val="000000" w:themeColor="text1"/>
        </w:rPr>
        <w:t>工作单位可以挑选，点击“选择”按钮，输入单位名称搜索出来选中即可，如下图</w:t>
      </w:r>
      <w:r>
        <w:rPr>
          <w:rFonts w:hint="eastAsia"/>
          <w:color w:val="000000" w:themeColor="text1"/>
        </w:rPr>
        <w:t xml:space="preserve"> </w:t>
      </w:r>
    </w:p>
    <w:p w:rsidR="00494B1C" w:rsidRDefault="00494B1C" w:rsidP="00494B1C">
      <w:pPr>
        <w:ind w:firstLineChars="0" w:firstLine="0"/>
      </w:pPr>
      <w:r>
        <w:rPr>
          <w:noProof/>
        </w:rPr>
        <w:drawing>
          <wp:inline distT="0" distB="0" distL="0" distR="0" wp14:anchorId="39378D23" wp14:editId="232E50CF">
            <wp:extent cx="5276850" cy="2286000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28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4B1C" w:rsidRDefault="00494B1C" w:rsidP="00494B1C">
      <w:pPr>
        <w:rPr>
          <w:color w:val="000000" w:themeColor="text1"/>
        </w:rPr>
      </w:pPr>
      <w:r>
        <w:rPr>
          <w:rFonts w:hint="eastAsia"/>
          <w:color w:val="000000" w:themeColor="text1"/>
        </w:rPr>
        <w:t>如果我们在这里搜索不到我们工作单位，那么我们</w:t>
      </w:r>
      <w:r w:rsidRPr="00494B1C">
        <w:rPr>
          <w:rFonts w:hint="eastAsia"/>
          <w:b/>
          <w:color w:val="000000" w:themeColor="text1"/>
        </w:rPr>
        <w:t>输入单位名，选择辖区，点击左上角的“新增”按钮，之后再选中，点击确定选择按钮</w:t>
      </w:r>
      <w:r>
        <w:rPr>
          <w:rFonts w:hint="eastAsia"/>
          <w:color w:val="000000" w:themeColor="text1"/>
        </w:rPr>
        <w:t>，单位就新增完毕，也选择成功。</w:t>
      </w:r>
    </w:p>
    <w:p w:rsidR="00494B1C" w:rsidRDefault="00494B1C" w:rsidP="00494B1C">
      <w:pPr>
        <w:ind w:firstLineChars="0" w:firstLine="0"/>
        <w:rPr>
          <w:color w:val="000000" w:themeColor="text1"/>
        </w:rPr>
      </w:pPr>
      <w:r>
        <w:rPr>
          <w:noProof/>
        </w:rPr>
        <w:drawing>
          <wp:inline distT="0" distB="0" distL="0" distR="0" wp14:anchorId="4277AD40" wp14:editId="043E4E10">
            <wp:extent cx="5278120" cy="2699538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699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4B1C" w:rsidRDefault="00494B1C" w:rsidP="00494B1C">
      <w:pPr>
        <w:rPr>
          <w:color w:val="000000" w:themeColor="text1"/>
        </w:rPr>
      </w:pPr>
      <w:r>
        <w:rPr>
          <w:rFonts w:hint="eastAsia"/>
          <w:color w:val="000000" w:themeColor="text1"/>
        </w:rPr>
        <w:lastRenderedPageBreak/>
        <w:t>专家个人信息扫描件上传：点击“扫描件管理”</w:t>
      </w:r>
    </w:p>
    <w:p w:rsidR="00494B1C" w:rsidRDefault="00494B1C" w:rsidP="00494B1C">
      <w:pPr>
        <w:ind w:firstLineChars="0" w:firstLine="0"/>
        <w:rPr>
          <w:color w:val="000000" w:themeColor="text1"/>
        </w:rPr>
      </w:pPr>
      <w:r>
        <w:rPr>
          <w:noProof/>
        </w:rPr>
        <w:drawing>
          <wp:inline distT="0" distB="0" distL="0" distR="0" wp14:anchorId="5539A8ED" wp14:editId="5167A5B1">
            <wp:extent cx="5278120" cy="1959136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959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4B1C" w:rsidRDefault="00494B1C" w:rsidP="00494B1C">
      <w:pPr>
        <w:ind w:firstLineChars="0" w:firstLine="0"/>
        <w:rPr>
          <w:color w:val="000000" w:themeColor="text1"/>
        </w:rPr>
      </w:pPr>
      <w:r>
        <w:rPr>
          <w:rFonts w:hint="eastAsia"/>
          <w:color w:val="000000" w:themeColor="text1"/>
        </w:rPr>
        <w:t xml:space="preserve">   </w:t>
      </w:r>
      <w:r>
        <w:rPr>
          <w:rFonts w:hint="eastAsia"/>
          <w:color w:val="000000" w:themeColor="text1"/>
        </w:rPr>
        <w:t>进入到扫面件列表，再次点击“扫描件管理”</w:t>
      </w:r>
      <w:r>
        <w:rPr>
          <w:noProof/>
        </w:rPr>
        <w:drawing>
          <wp:inline distT="0" distB="0" distL="0" distR="0" wp14:anchorId="28D71DC7" wp14:editId="4E86C348">
            <wp:extent cx="5278120" cy="1215067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215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4B1C" w:rsidRDefault="00494B1C" w:rsidP="00494B1C">
      <w:pPr>
        <w:ind w:firstLineChars="0" w:firstLine="0"/>
        <w:rPr>
          <w:color w:val="000000" w:themeColor="text1"/>
        </w:rPr>
      </w:pPr>
      <w:r>
        <w:rPr>
          <w:rFonts w:hint="eastAsia"/>
          <w:color w:val="000000" w:themeColor="text1"/>
        </w:rPr>
        <w:t xml:space="preserve">   </w:t>
      </w:r>
      <w:r>
        <w:rPr>
          <w:rFonts w:hint="eastAsia"/>
          <w:color w:val="000000" w:themeColor="text1"/>
        </w:rPr>
        <w:t>点击“选择电子件上传”</w:t>
      </w:r>
    </w:p>
    <w:p w:rsidR="00494B1C" w:rsidRDefault="00494B1C" w:rsidP="00494B1C">
      <w:pPr>
        <w:ind w:firstLineChars="0" w:firstLine="0"/>
        <w:rPr>
          <w:color w:val="000000" w:themeColor="text1"/>
        </w:rPr>
      </w:pPr>
      <w:r>
        <w:rPr>
          <w:noProof/>
        </w:rPr>
        <w:drawing>
          <wp:inline distT="0" distB="0" distL="0" distR="0" wp14:anchorId="1BD95574" wp14:editId="16B053C1">
            <wp:extent cx="5278120" cy="1915762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915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4B1C" w:rsidRDefault="00494B1C" w:rsidP="00494B1C">
      <w:pPr>
        <w:ind w:firstLineChars="0" w:firstLine="0"/>
        <w:rPr>
          <w:color w:val="000000" w:themeColor="text1"/>
        </w:rPr>
      </w:pPr>
      <w:r>
        <w:rPr>
          <w:rFonts w:hint="eastAsia"/>
          <w:color w:val="000000" w:themeColor="text1"/>
        </w:rPr>
        <w:t xml:space="preserve">   </w:t>
      </w:r>
      <w:r>
        <w:rPr>
          <w:rFonts w:hint="eastAsia"/>
          <w:color w:val="000000" w:themeColor="text1"/>
        </w:rPr>
        <w:t>选择自己准备在电脑上的照片（身份证）扫描件上传，点击“保存说明”，即可。</w:t>
      </w:r>
    </w:p>
    <w:p w:rsidR="00494B1C" w:rsidRPr="00494B1C" w:rsidRDefault="00494B1C" w:rsidP="00494B1C">
      <w:pPr>
        <w:ind w:firstLineChars="0" w:firstLine="0"/>
        <w:rPr>
          <w:color w:val="000000" w:themeColor="text1"/>
        </w:rPr>
      </w:pPr>
      <w:r>
        <w:rPr>
          <w:noProof/>
        </w:rPr>
        <w:drawing>
          <wp:inline distT="0" distB="0" distL="0" distR="0" wp14:anchorId="50A31019" wp14:editId="0A962C4A">
            <wp:extent cx="5268889" cy="2171700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175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4B1C" w:rsidRDefault="00494B1C" w:rsidP="00494B1C">
      <w:pPr>
        <w:pStyle w:val="4"/>
      </w:pPr>
      <w:r w:rsidRPr="00494B1C">
        <w:rPr>
          <w:rFonts w:hint="eastAsia"/>
        </w:rPr>
        <w:lastRenderedPageBreak/>
        <w:t>回避单位信息</w:t>
      </w:r>
    </w:p>
    <w:p w:rsidR="00494B1C" w:rsidRPr="00494B1C" w:rsidRDefault="00494B1C" w:rsidP="00494B1C">
      <w:r w:rsidRPr="00494B1C">
        <w:rPr>
          <w:rFonts w:hint="eastAsia"/>
        </w:rPr>
        <w:t>回避单位信息：与专家有利益关系或其他关系的单位均需要回避（专家本人工作单位默认回避）</w:t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0" distR="0" wp14:anchorId="28DFDB28" wp14:editId="2EE75D69">
            <wp:extent cx="5276850" cy="1381125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381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4B1C" w:rsidRDefault="00494B1C" w:rsidP="00494B1C">
      <w:pPr>
        <w:ind w:firstLineChars="0" w:firstLine="0"/>
      </w:pPr>
      <w:r>
        <w:rPr>
          <w:rFonts w:hint="eastAsia"/>
        </w:rPr>
        <w:t>点击选择按钮，进入到回避单位选择界面，如下图：输入单位名称—点击搜索—搜索到单位—选中—点击确定选择</w:t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0" distR="0" wp14:anchorId="2B1C4EEC" wp14:editId="780C82DB">
            <wp:extent cx="5278120" cy="2631118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631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4B1C" w:rsidRPr="00494B1C" w:rsidRDefault="00494B1C" w:rsidP="00494B1C">
      <w:pPr>
        <w:ind w:firstLineChars="0" w:firstLine="435"/>
        <w:rPr>
          <w:color w:val="FF0000"/>
        </w:rPr>
      </w:pPr>
      <w:r w:rsidRPr="00494B1C">
        <w:rPr>
          <w:rFonts w:hint="eastAsia"/>
          <w:color w:val="FF0000"/>
        </w:rPr>
        <w:t>注：如果有多家需要回避的单位，也是</w:t>
      </w:r>
      <w:r>
        <w:rPr>
          <w:rFonts w:hint="eastAsia"/>
          <w:color w:val="FF0000"/>
        </w:rPr>
        <w:t>同样</w:t>
      </w:r>
      <w:r w:rsidRPr="00494B1C">
        <w:rPr>
          <w:rFonts w:hint="eastAsia"/>
          <w:color w:val="FF0000"/>
        </w:rPr>
        <w:t>的操作，一一设置回避</w:t>
      </w:r>
      <w:r>
        <w:rPr>
          <w:rFonts w:hint="eastAsia"/>
          <w:color w:val="FF0000"/>
        </w:rPr>
        <w:t xml:space="preserve"> </w:t>
      </w:r>
    </w:p>
    <w:p w:rsidR="00494B1C" w:rsidRDefault="00494B1C">
      <w:pPr>
        <w:pStyle w:val="4"/>
      </w:pPr>
      <w:r>
        <w:rPr>
          <w:rFonts w:hint="eastAsia"/>
        </w:rPr>
        <w:t>评委分库选择</w:t>
      </w:r>
    </w:p>
    <w:p w:rsidR="00494B1C" w:rsidRPr="00494B1C" w:rsidRDefault="00494B1C" w:rsidP="00F644C5">
      <w:r w:rsidRPr="00494B1C">
        <w:rPr>
          <w:rFonts w:hint="eastAsia"/>
        </w:rPr>
        <w:t>绍兴专家系统实现</w:t>
      </w:r>
      <w:r>
        <w:rPr>
          <w:rFonts w:hint="eastAsia"/>
        </w:rPr>
        <w:t>绍兴地区县市一体化的专家</w:t>
      </w:r>
      <w:r w:rsidR="007B3147">
        <w:rPr>
          <w:rFonts w:hint="eastAsia"/>
        </w:rPr>
        <w:t>库，但是评委要根据自己实际情况来选择自己的分库</w:t>
      </w:r>
      <w:r w:rsidR="007B3147" w:rsidRPr="007B3147">
        <w:rPr>
          <w:rFonts w:hint="eastAsia"/>
          <w:color w:val="000000" w:themeColor="text1"/>
        </w:rPr>
        <w:t>，</w:t>
      </w:r>
      <w:r w:rsidR="007B3147" w:rsidRPr="007B3147">
        <w:rPr>
          <w:rFonts w:hint="eastAsia"/>
          <w:color w:val="FF0000"/>
        </w:rPr>
        <w:t>选择辖区</w:t>
      </w:r>
      <w:r w:rsidR="007B3147">
        <w:rPr>
          <w:rFonts w:hint="eastAsia"/>
        </w:rPr>
        <w:t>之后，再</w:t>
      </w:r>
      <w:r w:rsidR="007B3147" w:rsidRPr="007B3147">
        <w:rPr>
          <w:rFonts w:hint="eastAsia"/>
          <w:color w:val="FF0000"/>
        </w:rPr>
        <w:t>选择自己的评委专业</w:t>
      </w:r>
      <w:r w:rsidR="007B3147">
        <w:rPr>
          <w:rFonts w:hint="eastAsia"/>
        </w:rPr>
        <w:t>，点击</w:t>
      </w:r>
      <w:r w:rsidR="007B3147" w:rsidRPr="007B3147">
        <w:rPr>
          <w:rFonts w:hint="eastAsia"/>
          <w:color w:val="FF0000"/>
        </w:rPr>
        <w:t>确定</w:t>
      </w:r>
      <w:r>
        <w:rPr>
          <w:rFonts w:hint="eastAsia"/>
        </w:rPr>
        <w:t>。</w:t>
      </w:r>
    </w:p>
    <w:p w:rsidR="00494B1C" w:rsidRDefault="007B3147" w:rsidP="00494B1C">
      <w:pPr>
        <w:ind w:firstLineChars="0" w:firstLine="0"/>
      </w:pPr>
      <w:r>
        <w:rPr>
          <w:noProof/>
        </w:rPr>
        <w:drawing>
          <wp:inline distT="0" distB="0" distL="0" distR="0" wp14:anchorId="5DE1739D" wp14:editId="441B60E4">
            <wp:extent cx="5276850" cy="166687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667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3147" w:rsidRDefault="00F644C5" w:rsidP="00F644C5">
      <w:pPr>
        <w:ind w:firstLineChars="0" w:firstLine="435"/>
      </w:pPr>
      <w:r>
        <w:rPr>
          <w:rFonts w:hint="eastAsia"/>
        </w:rPr>
        <w:lastRenderedPageBreak/>
        <w:t>我们选择好评委分库和自己相应的专业后，如下图：</w:t>
      </w:r>
    </w:p>
    <w:p w:rsidR="00F644C5" w:rsidRDefault="00F644C5" w:rsidP="00F644C5">
      <w:pPr>
        <w:ind w:firstLineChars="0" w:firstLine="0"/>
      </w:pPr>
      <w:r>
        <w:rPr>
          <w:noProof/>
        </w:rPr>
        <w:drawing>
          <wp:inline distT="0" distB="0" distL="0" distR="0" wp14:anchorId="4382EDD2" wp14:editId="10EA65D0">
            <wp:extent cx="5278120" cy="1064177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064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44C5" w:rsidRDefault="00F644C5" w:rsidP="00F644C5">
      <w:pPr>
        <w:ind w:firstLineChars="0" w:firstLine="435"/>
        <w:rPr>
          <w:color w:val="FF0000"/>
        </w:rPr>
      </w:pPr>
      <w:r w:rsidRPr="00F644C5">
        <w:rPr>
          <w:rFonts w:hint="eastAsia"/>
          <w:color w:val="FF0000"/>
        </w:rPr>
        <w:t>注</w:t>
      </w:r>
      <w:r>
        <w:rPr>
          <w:rFonts w:hint="eastAsia"/>
          <w:color w:val="FF0000"/>
        </w:rPr>
        <w:t>：我们填写的信息保存之后，都是处于</w:t>
      </w:r>
      <w:r w:rsidRPr="00F644C5">
        <w:rPr>
          <w:rFonts w:hint="eastAsia"/>
          <w:b/>
          <w:color w:val="FF0000"/>
        </w:rPr>
        <w:t>编辑中</w:t>
      </w:r>
      <w:r>
        <w:rPr>
          <w:rFonts w:hint="eastAsia"/>
          <w:color w:val="FF0000"/>
        </w:rPr>
        <w:t>状态，处于编辑中状态的信息可以修改和删除，更改之后点击“修改保存”按钮即可。</w:t>
      </w:r>
    </w:p>
    <w:p w:rsidR="00F644C5" w:rsidRPr="00F644C5" w:rsidRDefault="00F644C5" w:rsidP="00F644C5">
      <w:pPr>
        <w:ind w:firstLineChars="0" w:firstLine="435"/>
        <w:rPr>
          <w:color w:val="FF0000"/>
        </w:rPr>
      </w:pPr>
    </w:p>
    <w:p w:rsidR="00F644C5" w:rsidRDefault="00F644C5">
      <w:pPr>
        <w:pStyle w:val="4"/>
      </w:pPr>
      <w:r>
        <w:rPr>
          <w:rFonts w:hint="eastAsia"/>
        </w:rPr>
        <w:t>提交审核</w:t>
      </w:r>
    </w:p>
    <w:p w:rsidR="00F644C5" w:rsidRDefault="00F644C5" w:rsidP="00F644C5">
      <w:r>
        <w:rPr>
          <w:rFonts w:hint="eastAsia"/>
        </w:rPr>
        <w:t>我们把上述三个模块的信息填写完整之后，如下图：</w:t>
      </w:r>
    </w:p>
    <w:p w:rsidR="00F644C5" w:rsidRDefault="00F644C5" w:rsidP="00F644C5">
      <w:pPr>
        <w:ind w:firstLineChars="0" w:firstLine="0"/>
      </w:pPr>
      <w:r>
        <w:rPr>
          <w:noProof/>
        </w:rPr>
        <w:drawing>
          <wp:inline distT="0" distB="0" distL="0" distR="0" wp14:anchorId="2E38401F" wp14:editId="28198DCA">
            <wp:extent cx="5278120" cy="2429524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42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44C5" w:rsidRDefault="00F644C5" w:rsidP="00F644C5">
      <w:pPr>
        <w:ind w:firstLineChars="0" w:firstLine="0"/>
      </w:pPr>
      <w:r>
        <w:rPr>
          <w:rFonts w:hint="eastAsia"/>
        </w:rPr>
        <w:t>1</w:t>
      </w:r>
      <w:r>
        <w:rPr>
          <w:rFonts w:hint="eastAsia"/>
        </w:rPr>
        <w:t>、点击“扫描件管理”，查看（增删改）自己上传的扫描件；</w:t>
      </w:r>
    </w:p>
    <w:p w:rsidR="00F644C5" w:rsidRDefault="00F644C5" w:rsidP="00F644C5">
      <w:pPr>
        <w:ind w:firstLineChars="0" w:firstLine="0"/>
      </w:pPr>
      <w:r>
        <w:rPr>
          <w:rFonts w:hint="eastAsia"/>
        </w:rPr>
        <w:t>2</w:t>
      </w:r>
      <w:r>
        <w:rPr>
          <w:rFonts w:hint="eastAsia"/>
        </w:rPr>
        <w:t>、点击“修改保存”，保存专家自己已经填写的信息；</w:t>
      </w:r>
    </w:p>
    <w:p w:rsidR="00F644C5" w:rsidRDefault="00F644C5" w:rsidP="00F644C5">
      <w:pPr>
        <w:ind w:firstLineChars="0" w:firstLine="0"/>
      </w:pPr>
      <w:r>
        <w:rPr>
          <w:rFonts w:hint="eastAsia"/>
        </w:rPr>
        <w:t>3</w:t>
      </w:r>
      <w:r>
        <w:rPr>
          <w:rFonts w:hint="eastAsia"/>
        </w:rPr>
        <w:t>、点击下一步，如下图：</w:t>
      </w:r>
    </w:p>
    <w:p w:rsidR="00F644C5" w:rsidRDefault="00F644C5" w:rsidP="00F644C5">
      <w:pPr>
        <w:ind w:firstLineChars="0" w:firstLine="0"/>
      </w:pPr>
      <w:r>
        <w:rPr>
          <w:noProof/>
        </w:rPr>
        <w:drawing>
          <wp:inline distT="0" distB="0" distL="0" distR="0" wp14:anchorId="350A4F6B" wp14:editId="6DA93ACD">
            <wp:extent cx="5278120" cy="1631697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631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44C5" w:rsidRDefault="00F644C5" w:rsidP="00F644C5">
      <w:pPr>
        <w:ind w:firstLineChars="0" w:firstLine="0"/>
      </w:pPr>
      <w:r>
        <w:fldChar w:fldCharType="begin"/>
      </w:r>
      <w:r>
        <w:instrText xml:space="preserve"> </w:instrText>
      </w:r>
      <w:r>
        <w:rPr>
          <w:rFonts w:hint="eastAsia"/>
        </w:rPr>
        <w:instrText>eq \o\ac(</w:instrText>
      </w:r>
      <w:r w:rsidRPr="00F644C5">
        <w:rPr>
          <w:rFonts w:ascii="宋体" w:hint="eastAsia"/>
          <w:position w:val="-4"/>
          <w:sz w:val="31"/>
        </w:rPr>
        <w:instrText>○</w:instrText>
      </w:r>
      <w:r>
        <w:rPr>
          <w:rFonts w:hint="eastAsia"/>
        </w:rPr>
        <w:instrText>,1)</w:instrText>
      </w:r>
      <w:r>
        <w:fldChar w:fldCharType="end"/>
      </w:r>
      <w:r>
        <w:rPr>
          <w:rFonts w:hint="eastAsia"/>
        </w:rPr>
        <w:t>点击</w:t>
      </w:r>
      <w:r w:rsidRPr="00F644C5">
        <w:rPr>
          <w:rFonts w:hint="eastAsia"/>
          <w:b/>
        </w:rPr>
        <w:t>“网上申请”</w:t>
      </w:r>
      <w:r>
        <w:rPr>
          <w:rFonts w:hint="eastAsia"/>
        </w:rPr>
        <w:t>提交到中心审核，这次审核是网上审核；审核通过之后，还需要携带</w:t>
      </w:r>
      <w:r>
        <w:rPr>
          <w:rFonts w:hint="eastAsia"/>
        </w:rPr>
        <w:lastRenderedPageBreak/>
        <w:t>纸质证件到中心验证。</w:t>
      </w:r>
    </w:p>
    <w:p w:rsidR="00F644C5" w:rsidRDefault="00F644C5" w:rsidP="00F644C5">
      <w:pPr>
        <w:ind w:firstLineChars="0" w:firstLine="0"/>
      </w:pPr>
      <w:r>
        <w:fldChar w:fldCharType="begin"/>
      </w:r>
      <w:r>
        <w:instrText xml:space="preserve"> </w:instrText>
      </w:r>
      <w:r>
        <w:rPr>
          <w:rFonts w:hint="eastAsia"/>
        </w:rPr>
        <w:instrText>eq \o\ac(</w:instrText>
      </w:r>
      <w:r w:rsidRPr="00F644C5">
        <w:rPr>
          <w:rFonts w:ascii="宋体" w:hint="eastAsia"/>
          <w:position w:val="-4"/>
          <w:sz w:val="31"/>
        </w:rPr>
        <w:instrText>○</w:instrText>
      </w:r>
      <w:r>
        <w:rPr>
          <w:rFonts w:hint="eastAsia"/>
        </w:rPr>
        <w:instrText>,2)</w:instrText>
      </w:r>
      <w:r>
        <w:fldChar w:fldCharType="end"/>
      </w:r>
      <w:r>
        <w:rPr>
          <w:rFonts w:hint="eastAsia"/>
        </w:rPr>
        <w:t>点击</w:t>
      </w:r>
      <w:r w:rsidRPr="00F644C5">
        <w:rPr>
          <w:rFonts w:hint="eastAsia"/>
          <w:b/>
        </w:rPr>
        <w:t>“打印专家申请表”</w:t>
      </w:r>
      <w:r>
        <w:rPr>
          <w:rFonts w:hint="eastAsia"/>
        </w:rPr>
        <w:t>对专家自己填写信息制表打印出来。</w:t>
      </w:r>
      <w:r w:rsidRPr="00F644C5">
        <w:rPr>
          <w:rFonts w:hint="eastAsia"/>
          <w:b/>
        </w:rPr>
        <w:t>这张表是在网上审核通过之后，连同纸质证件一起带到中心审核，</w:t>
      </w:r>
      <w:r>
        <w:rPr>
          <w:rFonts w:hint="eastAsia"/>
        </w:rPr>
        <w:t>这是中心对专家进行第二次审核，两次审核通过之后，专家</w:t>
      </w:r>
      <w:proofErr w:type="gramStart"/>
      <w:r>
        <w:rPr>
          <w:rFonts w:hint="eastAsia"/>
        </w:rPr>
        <w:t>帐号</w:t>
      </w:r>
      <w:proofErr w:type="gramEnd"/>
      <w:r>
        <w:rPr>
          <w:rFonts w:hint="eastAsia"/>
        </w:rPr>
        <w:t>才能生效，专家才能进行评委评标工作。</w:t>
      </w:r>
    </w:p>
    <w:p w:rsidR="00F644C5" w:rsidRDefault="00F644C5" w:rsidP="00F644C5">
      <w:r>
        <w:rPr>
          <w:rFonts w:hint="eastAsia"/>
        </w:rPr>
        <w:t>在点击“网上审核”之后，会出现下面界面，点击“确认提交”就成功将我们专家的基本信息提交到中心审核人员那里了。</w:t>
      </w:r>
    </w:p>
    <w:p w:rsidR="00F644C5" w:rsidRDefault="00F644C5" w:rsidP="00F644C5">
      <w:pPr>
        <w:ind w:firstLineChars="0" w:firstLine="0"/>
      </w:pPr>
      <w:r>
        <w:rPr>
          <w:noProof/>
        </w:rPr>
        <w:drawing>
          <wp:inline distT="0" distB="0" distL="0" distR="0" wp14:anchorId="00D20C92" wp14:editId="45C2FA5E">
            <wp:extent cx="5276850" cy="1762125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762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44C5" w:rsidRDefault="00F644C5" w:rsidP="00F644C5">
      <w:pPr>
        <w:ind w:firstLineChars="0" w:firstLine="435"/>
      </w:pPr>
      <w:r>
        <w:rPr>
          <w:rFonts w:hint="eastAsia"/>
        </w:rPr>
        <w:t>现在我们专家</w:t>
      </w:r>
      <w:proofErr w:type="gramStart"/>
      <w:r>
        <w:rPr>
          <w:rFonts w:hint="eastAsia"/>
        </w:rPr>
        <w:t>帐号</w:t>
      </w:r>
      <w:proofErr w:type="gramEnd"/>
      <w:r>
        <w:rPr>
          <w:rFonts w:hint="eastAsia"/>
        </w:rPr>
        <w:t>状态处于“待审核”状态，如下图：</w:t>
      </w:r>
    </w:p>
    <w:p w:rsidR="00F644C5" w:rsidRDefault="00F644C5" w:rsidP="00F644C5">
      <w:pPr>
        <w:ind w:firstLineChars="0" w:firstLine="0"/>
      </w:pPr>
      <w:r>
        <w:rPr>
          <w:noProof/>
        </w:rPr>
        <w:drawing>
          <wp:inline distT="0" distB="0" distL="0" distR="0" wp14:anchorId="027C5F58" wp14:editId="028648F8">
            <wp:extent cx="5276849" cy="1781175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781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70DB" w:rsidRDefault="00F644C5" w:rsidP="00F644C5">
      <w:pPr>
        <w:ind w:firstLineChars="0" w:firstLine="0"/>
      </w:pPr>
      <w:r>
        <w:rPr>
          <w:rFonts w:hint="eastAsia"/>
        </w:rPr>
        <w:t xml:space="preserve">    </w:t>
      </w:r>
      <w:r>
        <w:rPr>
          <w:rFonts w:hint="eastAsia"/>
        </w:rPr>
        <w:t>等待中心人员</w:t>
      </w:r>
      <w:r w:rsidR="00B670DB">
        <w:rPr>
          <w:rFonts w:hint="eastAsia"/>
        </w:rPr>
        <w:t>初步</w:t>
      </w:r>
      <w:r>
        <w:rPr>
          <w:rFonts w:hint="eastAsia"/>
        </w:rPr>
        <w:t>审核通过之后，</w:t>
      </w:r>
      <w:r w:rsidR="00B670DB">
        <w:rPr>
          <w:rFonts w:hint="eastAsia"/>
        </w:rPr>
        <w:t>专家可以看到审核信息，如下图：</w:t>
      </w:r>
    </w:p>
    <w:p w:rsidR="00F644C5" w:rsidRPr="00F644C5" w:rsidRDefault="00B670DB" w:rsidP="00F644C5">
      <w:pPr>
        <w:ind w:firstLineChars="0" w:firstLine="0"/>
      </w:pPr>
      <w:r>
        <w:rPr>
          <w:noProof/>
        </w:rPr>
        <w:drawing>
          <wp:inline distT="0" distB="0" distL="0" distR="0" wp14:anchorId="0098EE97" wp14:editId="26529A83">
            <wp:extent cx="5278120" cy="2464344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464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644C5">
        <w:t xml:space="preserve"> </w:t>
      </w:r>
    </w:p>
    <w:p w:rsidR="00F644C5" w:rsidRDefault="00B670DB" w:rsidP="00B670DB">
      <w:pPr>
        <w:ind w:firstLineChars="0" w:firstLine="435"/>
      </w:pPr>
      <w:r>
        <w:rPr>
          <w:rFonts w:hint="eastAsia"/>
        </w:rPr>
        <w:t>这表示中心初审已经通过，接下来，专家需要携带纸质证件和专家申请表到中心去现场</w:t>
      </w:r>
      <w:r>
        <w:rPr>
          <w:rFonts w:hint="eastAsia"/>
        </w:rPr>
        <w:lastRenderedPageBreak/>
        <w:t>验证，只有在这次验证通过之后，专家的</w:t>
      </w:r>
      <w:proofErr w:type="gramStart"/>
      <w:r>
        <w:rPr>
          <w:rFonts w:hint="eastAsia"/>
        </w:rPr>
        <w:t>帐号</w:t>
      </w:r>
      <w:proofErr w:type="gramEnd"/>
      <w:r>
        <w:rPr>
          <w:rFonts w:hint="eastAsia"/>
        </w:rPr>
        <w:t>才生效，专家才有参与评标工作的资格。如下图：</w:t>
      </w:r>
    </w:p>
    <w:p w:rsidR="00B670DB" w:rsidRPr="00F644C5" w:rsidRDefault="00B670DB" w:rsidP="00B670DB">
      <w:pPr>
        <w:ind w:firstLineChars="0" w:firstLine="0"/>
      </w:pPr>
      <w:r>
        <w:rPr>
          <w:noProof/>
        </w:rPr>
        <w:drawing>
          <wp:inline distT="0" distB="0" distL="0" distR="0" wp14:anchorId="0F316A34" wp14:editId="1584AC6D">
            <wp:extent cx="5278120" cy="2528488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528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4B1C" w:rsidRDefault="00494B1C">
      <w:pPr>
        <w:pStyle w:val="3"/>
      </w:pPr>
      <w:r>
        <w:rPr>
          <w:rFonts w:hint="eastAsia"/>
        </w:rPr>
        <w:t>老专家信息变更</w:t>
      </w:r>
    </w:p>
    <w:p w:rsidR="00B670DB" w:rsidRDefault="00B670DB" w:rsidP="00B670DB">
      <w:r>
        <w:rPr>
          <w:rFonts w:hint="eastAsia"/>
        </w:rPr>
        <w:t>已经成为系统会员的专家，</w:t>
      </w:r>
      <w:r w:rsidRPr="00B670DB">
        <w:rPr>
          <w:rFonts w:hint="eastAsia"/>
          <w:b/>
        </w:rPr>
        <w:t>(</w:t>
      </w:r>
      <w:r w:rsidRPr="00B670DB">
        <w:rPr>
          <w:rFonts w:hint="eastAsia"/>
          <w:b/>
        </w:rPr>
        <w:t>需要变更自己个人信息的</w:t>
      </w:r>
      <w:r w:rsidRPr="00B670DB">
        <w:rPr>
          <w:rFonts w:hint="eastAsia"/>
          <w:b/>
        </w:rPr>
        <w:t>)</w:t>
      </w:r>
      <w:r>
        <w:rPr>
          <w:rFonts w:hint="eastAsia"/>
        </w:rPr>
        <w:t>登录系统，点击“信息维护”—“专家信息维护”进入到下图界面，可以查阅自己个人信息。</w:t>
      </w:r>
    </w:p>
    <w:p w:rsidR="00B670DB" w:rsidRPr="00B670DB" w:rsidRDefault="00B670DB" w:rsidP="00B670DB">
      <w:pPr>
        <w:ind w:firstLineChars="0" w:firstLine="0"/>
      </w:pPr>
      <w:r>
        <w:rPr>
          <w:noProof/>
        </w:rPr>
        <w:drawing>
          <wp:inline distT="0" distB="0" distL="0" distR="0" wp14:anchorId="37F10EFD" wp14:editId="192F0245">
            <wp:extent cx="5278120" cy="2559644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559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70DB" w:rsidRDefault="00B670DB" w:rsidP="00B670DB">
      <w:pPr>
        <w:pStyle w:val="4"/>
      </w:pPr>
      <w:r>
        <w:rPr>
          <w:rFonts w:hint="eastAsia"/>
        </w:rPr>
        <w:t>入库信息变更</w:t>
      </w:r>
    </w:p>
    <w:p w:rsidR="00B670DB" w:rsidRDefault="00B670DB" w:rsidP="00B670DB">
      <w:r>
        <w:rPr>
          <w:rFonts w:hint="eastAsia"/>
        </w:rPr>
        <w:t>点击“入库信息变更”，进入下图界面：（我们专家只能修改一些基本信息比如：家庭住址、联系方式和扫描件）</w:t>
      </w:r>
      <w:r>
        <w:rPr>
          <w:noProof/>
        </w:rPr>
        <w:lastRenderedPageBreak/>
        <w:drawing>
          <wp:inline distT="0" distB="0" distL="0" distR="0" wp14:anchorId="7ED8201C" wp14:editId="10E4E13C">
            <wp:extent cx="5278120" cy="2501609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501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把需要修改的部分填写完毕，</w:t>
      </w:r>
      <w:r w:rsidRPr="00B670DB">
        <w:rPr>
          <w:rFonts w:hint="eastAsia"/>
          <w:b/>
        </w:rPr>
        <w:t>把专家申请表打印出来</w:t>
      </w:r>
      <w:r>
        <w:rPr>
          <w:rFonts w:hint="eastAsia"/>
        </w:rPr>
        <w:t>，点击</w:t>
      </w:r>
      <w:r w:rsidRPr="00B670DB">
        <w:rPr>
          <w:rFonts w:hint="eastAsia"/>
          <w:b/>
        </w:rPr>
        <w:t>“下一步—网上审核”</w:t>
      </w:r>
      <w:r>
        <w:rPr>
          <w:rFonts w:hint="eastAsia"/>
        </w:rPr>
        <w:t>，提交到系统给中心工作人员审核。中心</w:t>
      </w:r>
      <w:proofErr w:type="gramStart"/>
      <w:r>
        <w:rPr>
          <w:rFonts w:hint="eastAsia"/>
        </w:rPr>
        <w:t>审核分</w:t>
      </w:r>
      <w:proofErr w:type="gramEnd"/>
      <w:r>
        <w:rPr>
          <w:rFonts w:hint="eastAsia"/>
        </w:rPr>
        <w:t>两步，第一步是中心初审，如下图：</w:t>
      </w:r>
    </w:p>
    <w:p w:rsidR="00B670DB" w:rsidRDefault="00B670DB" w:rsidP="00B670DB">
      <w:pPr>
        <w:ind w:firstLineChars="0" w:firstLine="0"/>
      </w:pPr>
      <w:r>
        <w:rPr>
          <w:noProof/>
        </w:rPr>
        <w:drawing>
          <wp:inline distT="0" distB="0" distL="0" distR="0" wp14:anchorId="59E4E361" wp14:editId="7D080CD5">
            <wp:extent cx="5278120" cy="2392870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392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70DB" w:rsidRDefault="00B670DB" w:rsidP="00B670DB">
      <w:pPr>
        <w:ind w:firstLineChars="0" w:firstLine="435"/>
      </w:pPr>
      <w:r>
        <w:rPr>
          <w:rFonts w:hint="eastAsia"/>
        </w:rPr>
        <w:t>专家看到中心初审通过之后，可以携带</w:t>
      </w:r>
      <w:r w:rsidRPr="00B670DB">
        <w:rPr>
          <w:rFonts w:hint="eastAsia"/>
          <w:b/>
        </w:rPr>
        <w:t>更改过的</w:t>
      </w:r>
      <w:r>
        <w:rPr>
          <w:rFonts w:hint="eastAsia"/>
        </w:rPr>
        <w:t>专家申请表到中心现场验证审核，这是第二步审核，审核通过之后，如下图：这样专家就修改好自己基本信息了。</w:t>
      </w:r>
    </w:p>
    <w:p w:rsidR="00B670DB" w:rsidRPr="00B670DB" w:rsidRDefault="00B670DB" w:rsidP="00B670DB">
      <w:pPr>
        <w:ind w:firstLineChars="0" w:firstLine="0"/>
      </w:pPr>
      <w:r>
        <w:rPr>
          <w:noProof/>
        </w:rPr>
        <w:drawing>
          <wp:inline distT="0" distB="0" distL="0" distR="0" wp14:anchorId="020A3C50" wp14:editId="086F18BE">
            <wp:extent cx="5272335" cy="2190750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193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70DB" w:rsidRDefault="00B670DB">
      <w:pPr>
        <w:pStyle w:val="4"/>
      </w:pPr>
      <w:r>
        <w:rPr>
          <w:rFonts w:hint="eastAsia"/>
        </w:rPr>
        <w:lastRenderedPageBreak/>
        <w:t>分库及专业变更</w:t>
      </w:r>
    </w:p>
    <w:p w:rsidR="00B670DB" w:rsidRPr="00B670DB" w:rsidRDefault="00B670DB" w:rsidP="00B670DB">
      <w:r>
        <w:rPr>
          <w:rFonts w:hint="eastAsia"/>
        </w:rPr>
        <w:t>如果专家需要变更自己的专业的，需要点击“分库及专业变更”，如下图</w:t>
      </w:r>
    </w:p>
    <w:p w:rsidR="00B670DB" w:rsidRDefault="00B670DB" w:rsidP="00B670DB">
      <w:pPr>
        <w:ind w:firstLineChars="0" w:firstLine="0"/>
      </w:pPr>
      <w:r>
        <w:rPr>
          <w:noProof/>
        </w:rPr>
        <w:drawing>
          <wp:inline distT="0" distB="0" distL="0" distR="0" wp14:anchorId="0F3CCF4D" wp14:editId="5885FDB5">
            <wp:extent cx="5278120" cy="2499776"/>
            <wp:effectExtent l="0" t="0" r="0" b="0"/>
            <wp:docPr id="289" name="图片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499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70DB" w:rsidRDefault="00B670DB" w:rsidP="00B670DB">
      <w:pPr>
        <w:ind w:firstLineChars="0" w:firstLine="0"/>
      </w:pPr>
      <w:r>
        <w:rPr>
          <w:rFonts w:hint="eastAsia"/>
        </w:rPr>
        <w:t xml:space="preserve">   </w:t>
      </w:r>
      <w:r>
        <w:rPr>
          <w:rFonts w:hint="eastAsia"/>
        </w:rPr>
        <w:t>进入修改界面，选择专业，点击确定，点击“提交审核”使得专业进入“待审核”状态，如下图：</w:t>
      </w:r>
    </w:p>
    <w:p w:rsidR="00B670DB" w:rsidRDefault="00B670DB" w:rsidP="00B670DB">
      <w:pPr>
        <w:ind w:firstLineChars="0" w:firstLine="0"/>
      </w:pPr>
      <w:r>
        <w:rPr>
          <w:noProof/>
        </w:rPr>
        <w:drawing>
          <wp:inline distT="0" distB="0" distL="0" distR="0" wp14:anchorId="1E4F2CB8" wp14:editId="5E736070">
            <wp:extent cx="5276850" cy="2543175"/>
            <wp:effectExtent l="0" t="0" r="0" b="0"/>
            <wp:docPr id="292" name="图片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543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70DB" w:rsidRDefault="00B670DB" w:rsidP="00B670DB">
      <w:pPr>
        <w:ind w:firstLineChars="0" w:firstLine="0"/>
      </w:pPr>
      <w:r>
        <w:rPr>
          <w:rFonts w:hint="eastAsia"/>
        </w:rPr>
        <w:t xml:space="preserve">   </w:t>
      </w:r>
      <w:proofErr w:type="gramStart"/>
      <w:r>
        <w:rPr>
          <w:rFonts w:hint="eastAsia"/>
        </w:rPr>
        <w:t>待中心</w:t>
      </w:r>
      <w:proofErr w:type="gramEnd"/>
      <w:r>
        <w:rPr>
          <w:rFonts w:hint="eastAsia"/>
        </w:rPr>
        <w:t>审核通过之后（中心初审，专家携带变更专业证明到中心现场验证审核），专家专业修改成功。</w:t>
      </w:r>
    </w:p>
    <w:p w:rsidR="00B670DB" w:rsidRPr="00B670DB" w:rsidRDefault="00B670DB" w:rsidP="00B670DB">
      <w:pPr>
        <w:ind w:firstLineChars="0" w:firstLine="0"/>
      </w:pPr>
      <w:r>
        <w:rPr>
          <w:noProof/>
        </w:rPr>
        <w:drawing>
          <wp:inline distT="0" distB="0" distL="0" distR="0" wp14:anchorId="0F2F18F1" wp14:editId="0DB3E91D">
            <wp:extent cx="5278120" cy="1425825"/>
            <wp:effectExtent l="0" t="0" r="0" b="0"/>
            <wp:docPr id="293" name="图片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42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0CB5" w:rsidRDefault="007D725F" w:rsidP="00DF3771">
      <w:pPr>
        <w:pStyle w:val="2"/>
      </w:pPr>
      <w:r>
        <w:rPr>
          <w:rFonts w:hint="eastAsia"/>
        </w:rPr>
        <w:lastRenderedPageBreak/>
        <w:t>专家培训</w:t>
      </w:r>
    </w:p>
    <w:p w:rsidR="00E670D9" w:rsidRDefault="00E670D9" w:rsidP="00E670D9">
      <w:r>
        <w:rPr>
          <w:rFonts w:hint="eastAsia"/>
        </w:rPr>
        <w:t>中心管理人员建立学习计划，专家登录系统进行学习。</w:t>
      </w:r>
    </w:p>
    <w:p w:rsidR="00E670D9" w:rsidRDefault="00645AF5" w:rsidP="00E670D9">
      <w:pPr>
        <w:ind w:firstLineChars="0" w:firstLine="0"/>
      </w:pPr>
      <w:r>
        <w:rPr>
          <w:noProof/>
        </w:rPr>
        <w:drawing>
          <wp:inline distT="0" distB="0" distL="0" distR="0" wp14:anchorId="2957EB49" wp14:editId="29DAB2CB">
            <wp:extent cx="5278120" cy="2372100"/>
            <wp:effectExtent l="0" t="0" r="0" b="0"/>
            <wp:docPr id="310" name="图片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37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4CC9" w:rsidRPr="003F2847" w:rsidRDefault="003F2847" w:rsidP="00313945">
      <w:r>
        <w:rPr>
          <w:rFonts w:hint="eastAsia"/>
        </w:rPr>
        <w:t>点击左边的“学习计划”，</w:t>
      </w:r>
      <w:bookmarkStart w:id="30" w:name="_GoBack"/>
      <w:bookmarkEnd w:id="30"/>
      <w:r>
        <w:rPr>
          <w:rFonts w:hint="eastAsia"/>
        </w:rPr>
        <w:t>找到相应的课件进行学习。</w:t>
      </w:r>
    </w:p>
    <w:p w:rsidR="007D725F" w:rsidRDefault="007D725F">
      <w:pPr>
        <w:pStyle w:val="2"/>
      </w:pPr>
      <w:r>
        <w:rPr>
          <w:rFonts w:hint="eastAsia"/>
        </w:rPr>
        <w:t>专家考试</w:t>
      </w:r>
    </w:p>
    <w:p w:rsidR="00313945" w:rsidRDefault="00313945" w:rsidP="00313945">
      <w:r>
        <w:rPr>
          <w:rFonts w:hint="eastAsia"/>
        </w:rPr>
        <w:t>中心管理人员建立考试试卷，选择某些专家进行考试，如下图：</w:t>
      </w:r>
    </w:p>
    <w:p w:rsidR="00313945" w:rsidRDefault="00313945" w:rsidP="00313945">
      <w:pPr>
        <w:ind w:firstLineChars="0" w:firstLine="0"/>
      </w:pPr>
      <w:r>
        <w:rPr>
          <w:noProof/>
        </w:rPr>
        <w:drawing>
          <wp:inline distT="0" distB="0" distL="0" distR="0" wp14:anchorId="5301AB6D" wp14:editId="46DE7103">
            <wp:extent cx="5278120" cy="2505885"/>
            <wp:effectExtent l="0" t="0" r="0" b="0"/>
            <wp:docPr id="296" name="图片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505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3945" w:rsidRDefault="00313945" w:rsidP="00313945">
      <w:pPr>
        <w:ind w:firstLineChars="0" w:firstLine="435"/>
      </w:pPr>
      <w:r>
        <w:rPr>
          <w:rFonts w:hint="eastAsia"/>
        </w:rPr>
        <w:t>找到试卷、点击在线考试，进入考试，如下图：</w:t>
      </w:r>
    </w:p>
    <w:p w:rsidR="00313945" w:rsidRDefault="00313945" w:rsidP="00313945">
      <w:pPr>
        <w:ind w:firstLineChars="0" w:firstLine="0"/>
      </w:pPr>
      <w:r>
        <w:rPr>
          <w:noProof/>
        </w:rPr>
        <w:lastRenderedPageBreak/>
        <w:drawing>
          <wp:inline distT="0" distB="0" distL="0" distR="0" wp14:anchorId="65CEE4E3" wp14:editId="4D2FBF1E">
            <wp:extent cx="5278120" cy="2124688"/>
            <wp:effectExtent l="0" t="0" r="0" b="0"/>
            <wp:docPr id="297" name="图片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124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3945" w:rsidRDefault="00313945" w:rsidP="00313945">
      <w:pPr>
        <w:ind w:firstLineChars="0" w:firstLine="435"/>
      </w:pPr>
      <w:r>
        <w:rPr>
          <w:rFonts w:hint="eastAsia"/>
        </w:rPr>
        <w:t>可以选择参加考试、或者暂时不参加考试。</w:t>
      </w:r>
    </w:p>
    <w:p w:rsidR="00313945" w:rsidRPr="00313945" w:rsidRDefault="00313945" w:rsidP="00313945">
      <w:pPr>
        <w:ind w:firstLineChars="0" w:firstLine="435"/>
      </w:pPr>
      <w:r>
        <w:rPr>
          <w:rFonts w:hint="eastAsia"/>
        </w:rPr>
        <w:t>参加考试，进入考试之后，答题完毕，点击完成提交。如下图：</w:t>
      </w:r>
    </w:p>
    <w:p w:rsidR="00313945" w:rsidRDefault="00313945" w:rsidP="00313945">
      <w:pPr>
        <w:ind w:firstLineChars="0" w:firstLine="0"/>
      </w:pPr>
      <w:r>
        <w:rPr>
          <w:noProof/>
        </w:rPr>
        <w:drawing>
          <wp:inline distT="0" distB="0" distL="0" distR="0" wp14:anchorId="6DAC39CB" wp14:editId="03321E7B">
            <wp:extent cx="5278120" cy="2347053"/>
            <wp:effectExtent l="0" t="0" r="0" b="0"/>
            <wp:docPr id="298" name="图片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347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3945" w:rsidRDefault="00313945" w:rsidP="00313945">
      <w:pPr>
        <w:ind w:firstLineChars="0" w:firstLine="435"/>
      </w:pPr>
      <w:r>
        <w:rPr>
          <w:rFonts w:hint="eastAsia"/>
        </w:rPr>
        <w:t>等待中心人员阅卷，阅卷结束之后，我们点击“考试查询”查询考试得分。</w:t>
      </w:r>
    </w:p>
    <w:p w:rsidR="00313945" w:rsidRDefault="00B237DF" w:rsidP="00313945">
      <w:pPr>
        <w:ind w:firstLineChars="0" w:firstLine="0"/>
      </w:pPr>
      <w:r>
        <w:rPr>
          <w:noProof/>
        </w:rPr>
        <w:drawing>
          <wp:inline distT="0" distB="0" distL="0" distR="0" wp14:anchorId="6C80848C" wp14:editId="1969E373">
            <wp:extent cx="5278120" cy="2408555"/>
            <wp:effectExtent l="0" t="0" r="0" b="0"/>
            <wp:docPr id="309" name="图片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408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3945" w:rsidRDefault="00B237DF" w:rsidP="00313945">
      <w:pPr>
        <w:ind w:firstLineChars="0" w:firstLine="0"/>
      </w:pPr>
      <w:r>
        <w:rPr>
          <w:rFonts w:hint="eastAsia"/>
        </w:rPr>
        <w:t xml:space="preserve">    </w:t>
      </w:r>
      <w:r>
        <w:rPr>
          <w:rFonts w:hint="eastAsia"/>
        </w:rPr>
        <w:t>如果考试不及格，可以点击“补考”按钮进行补考。</w:t>
      </w:r>
    </w:p>
    <w:p w:rsidR="00313945" w:rsidRPr="00313945" w:rsidRDefault="00B237DF" w:rsidP="00313945">
      <w:pPr>
        <w:ind w:firstLineChars="0" w:firstLine="0"/>
      </w:pPr>
      <w:r>
        <w:rPr>
          <w:noProof/>
        </w:rPr>
        <w:lastRenderedPageBreak/>
        <w:drawing>
          <wp:inline distT="0" distB="0" distL="0" distR="0" wp14:anchorId="6C80848C" wp14:editId="1969E373">
            <wp:extent cx="5278120" cy="2408555"/>
            <wp:effectExtent l="0" t="0" r="0" b="0"/>
            <wp:docPr id="308" name="图片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408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725F" w:rsidRDefault="007D725F">
      <w:pPr>
        <w:pStyle w:val="2"/>
      </w:pPr>
      <w:r>
        <w:rPr>
          <w:rFonts w:hint="eastAsia"/>
        </w:rPr>
        <w:t>个人信息</w:t>
      </w:r>
    </w:p>
    <w:p w:rsidR="00313945" w:rsidRDefault="00313945" w:rsidP="00313945">
      <w:r>
        <w:rPr>
          <w:rFonts w:hint="eastAsia"/>
        </w:rPr>
        <w:t>个人信息就是专家自己修改登录密码的地方，如下图：</w:t>
      </w:r>
    </w:p>
    <w:p w:rsidR="00313945" w:rsidRDefault="00313945" w:rsidP="00313945">
      <w:pPr>
        <w:ind w:firstLineChars="0" w:firstLine="0"/>
      </w:pPr>
      <w:r>
        <w:rPr>
          <w:noProof/>
        </w:rPr>
        <w:drawing>
          <wp:inline distT="0" distB="0" distL="0" distR="0" wp14:anchorId="2B22CC3F" wp14:editId="4F4F12A6">
            <wp:extent cx="5278120" cy="2524823"/>
            <wp:effectExtent l="0" t="0" r="0" b="0"/>
            <wp:docPr id="300" name="图片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524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3945" w:rsidRDefault="00313945" w:rsidP="00313945">
      <w:pPr>
        <w:ind w:firstLineChars="0" w:firstLine="0"/>
      </w:pPr>
      <w:r>
        <w:rPr>
          <w:rFonts w:hint="eastAsia"/>
        </w:rPr>
        <w:t xml:space="preserve">   </w:t>
      </w:r>
      <w:r>
        <w:rPr>
          <w:rFonts w:hint="eastAsia"/>
        </w:rPr>
        <w:t>输入原密码，新密码，确认新密码，点击“修改密码”即可。</w:t>
      </w:r>
    </w:p>
    <w:p w:rsidR="00313945" w:rsidRDefault="00313945" w:rsidP="00313945">
      <w:pPr>
        <w:ind w:firstLineChars="0" w:firstLine="0"/>
      </w:pPr>
      <w:r>
        <w:rPr>
          <w:noProof/>
        </w:rPr>
        <w:drawing>
          <wp:inline distT="0" distB="0" distL="0" distR="0" wp14:anchorId="41F8A6CB" wp14:editId="1C6F0F5C">
            <wp:extent cx="5278120" cy="2203493"/>
            <wp:effectExtent l="0" t="0" r="0" b="0"/>
            <wp:docPr id="301" name="图片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203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3945" w:rsidRDefault="00313945" w:rsidP="00313945">
      <w:pPr>
        <w:ind w:firstLineChars="0" w:firstLine="0"/>
      </w:pPr>
      <w:r>
        <w:rPr>
          <w:rFonts w:hint="eastAsia"/>
        </w:rPr>
        <w:lastRenderedPageBreak/>
        <w:t xml:space="preserve">   </w:t>
      </w:r>
      <w:r>
        <w:rPr>
          <w:rFonts w:hint="eastAsia"/>
        </w:rPr>
        <w:t>点击确定即可。</w:t>
      </w:r>
    </w:p>
    <w:p w:rsidR="00313945" w:rsidRDefault="00313945" w:rsidP="00313945">
      <w:pPr>
        <w:ind w:firstLineChars="0" w:firstLine="0"/>
        <w:rPr>
          <w:rFonts w:hint="eastAsia"/>
          <w:color w:val="FF0000"/>
        </w:rPr>
      </w:pPr>
      <w:r>
        <w:rPr>
          <w:rFonts w:hint="eastAsia"/>
        </w:rPr>
        <w:t xml:space="preserve">   </w:t>
      </w:r>
      <w:r w:rsidRPr="00313945">
        <w:rPr>
          <w:rFonts w:hint="eastAsia"/>
          <w:color w:val="FF0000"/>
        </w:rPr>
        <w:t>注：密码长度</w:t>
      </w:r>
      <w:r w:rsidRPr="00313945">
        <w:rPr>
          <w:rFonts w:hint="eastAsia"/>
          <w:color w:val="FF0000"/>
        </w:rPr>
        <w:t>6~20</w:t>
      </w:r>
      <w:r w:rsidRPr="00313945">
        <w:rPr>
          <w:rFonts w:hint="eastAsia"/>
          <w:color w:val="FF0000"/>
        </w:rPr>
        <w:t>位，至少包含</w:t>
      </w:r>
      <w:proofErr w:type="spellStart"/>
      <w:r w:rsidRPr="00313945">
        <w:rPr>
          <w:rFonts w:hint="eastAsia"/>
          <w:color w:val="FF0000"/>
        </w:rPr>
        <w:t>a~z</w:t>
      </w:r>
      <w:proofErr w:type="spellEnd"/>
      <w:r w:rsidRPr="00313945">
        <w:rPr>
          <w:rFonts w:hint="eastAsia"/>
          <w:color w:val="FF0000"/>
        </w:rPr>
        <w:t>/A~Z</w:t>
      </w:r>
      <w:r w:rsidRPr="00313945">
        <w:rPr>
          <w:rFonts w:hint="eastAsia"/>
          <w:color w:val="FF0000"/>
        </w:rPr>
        <w:t>中一个字母。</w:t>
      </w:r>
    </w:p>
    <w:p w:rsidR="00B237DF" w:rsidRPr="00B237DF" w:rsidRDefault="00B237DF" w:rsidP="00313945">
      <w:pPr>
        <w:ind w:firstLineChars="0" w:firstLine="0"/>
        <w:rPr>
          <w:color w:val="FF0000"/>
        </w:rPr>
      </w:pPr>
    </w:p>
    <w:p w:rsidR="00B237DF" w:rsidRDefault="00B237DF">
      <w:pPr>
        <w:pStyle w:val="1"/>
        <w:rPr>
          <w:rFonts w:hint="eastAsia"/>
        </w:rPr>
      </w:pPr>
      <w:r>
        <w:rPr>
          <w:rFonts w:hint="eastAsia"/>
        </w:rPr>
        <w:t>专家问题咨询</w:t>
      </w:r>
    </w:p>
    <w:p w:rsidR="00B237DF" w:rsidRDefault="00B237DF" w:rsidP="00B237DF">
      <w:pPr>
        <w:rPr>
          <w:rFonts w:hint="eastAsia"/>
          <w:color w:val="000000" w:themeColor="text1"/>
        </w:rPr>
      </w:pPr>
      <w:r>
        <w:rPr>
          <w:rFonts w:hint="eastAsia"/>
          <w:color w:val="000000" w:themeColor="text1"/>
        </w:rPr>
        <w:t>1</w:t>
      </w:r>
      <w:r>
        <w:rPr>
          <w:rFonts w:hint="eastAsia"/>
          <w:color w:val="000000" w:themeColor="text1"/>
        </w:rPr>
        <w:t>、专家</w:t>
      </w:r>
      <w:r w:rsidRPr="00A47BEF">
        <w:rPr>
          <w:rFonts w:hint="eastAsia"/>
          <w:color w:val="000000" w:themeColor="text1"/>
        </w:rPr>
        <w:t>如忘记登录密码</w:t>
      </w:r>
      <w:r>
        <w:rPr>
          <w:rFonts w:hint="eastAsia"/>
          <w:color w:val="000000" w:themeColor="text1"/>
        </w:rPr>
        <w:t>，</w:t>
      </w:r>
      <w:r w:rsidRPr="00A47BEF">
        <w:rPr>
          <w:rFonts w:hint="eastAsia"/>
          <w:color w:val="000000" w:themeColor="text1"/>
        </w:rPr>
        <w:t>请携带身份证到绍兴市公共资源交易中心</w:t>
      </w:r>
      <w:r w:rsidRPr="00A47BEF">
        <w:rPr>
          <w:rFonts w:hint="eastAsia"/>
          <w:color w:val="000000" w:themeColor="text1"/>
        </w:rPr>
        <w:t>610</w:t>
      </w:r>
      <w:r w:rsidRPr="00A47BEF">
        <w:rPr>
          <w:rFonts w:hint="eastAsia"/>
          <w:color w:val="000000" w:themeColor="text1"/>
        </w:rPr>
        <w:t>办公室找金科进行登录密码变更</w:t>
      </w:r>
      <w:r>
        <w:rPr>
          <w:rFonts w:hint="eastAsia"/>
          <w:color w:val="000000" w:themeColor="text1"/>
        </w:rPr>
        <w:t>处理。</w:t>
      </w:r>
      <w:r>
        <w:rPr>
          <w:rFonts w:hint="eastAsia"/>
          <w:color w:val="000000" w:themeColor="text1"/>
        </w:rPr>
        <w:t xml:space="preserve"> </w:t>
      </w:r>
      <w:r>
        <w:rPr>
          <w:rFonts w:hint="eastAsia"/>
          <w:color w:val="000000" w:themeColor="text1"/>
        </w:rPr>
        <w:t>咨询电话：</w:t>
      </w:r>
      <w:r>
        <w:rPr>
          <w:rFonts w:hint="eastAsia"/>
          <w:color w:val="000000" w:themeColor="text1"/>
        </w:rPr>
        <w:t>0575-88264983</w:t>
      </w:r>
    </w:p>
    <w:p w:rsidR="00B237DF" w:rsidRPr="00B237DF" w:rsidRDefault="00B237DF" w:rsidP="00B237DF">
      <w:r>
        <w:rPr>
          <w:rFonts w:hint="eastAsia"/>
        </w:rPr>
        <w:t>2</w:t>
      </w:r>
      <w:r>
        <w:rPr>
          <w:rFonts w:hint="eastAsia"/>
        </w:rPr>
        <w:t>、</w:t>
      </w:r>
      <w:r w:rsidR="00645AF5">
        <w:rPr>
          <w:rFonts w:hint="eastAsia"/>
        </w:rPr>
        <w:t>专家如果点击学习计划，无法查阅学习课件，请</w:t>
      </w:r>
      <w:proofErr w:type="gramStart"/>
      <w:r w:rsidR="00645AF5">
        <w:rPr>
          <w:rFonts w:hint="eastAsia"/>
        </w:rPr>
        <w:t>拨打国</w:t>
      </w:r>
      <w:proofErr w:type="gramEnd"/>
      <w:r w:rsidR="00645AF5">
        <w:rPr>
          <w:rFonts w:hint="eastAsia"/>
        </w:rPr>
        <w:t>泰新点软件公司客服电话：</w:t>
      </w:r>
      <w:r w:rsidR="00645AF5">
        <w:rPr>
          <w:rFonts w:hint="eastAsia"/>
        </w:rPr>
        <w:t>400-850-3300</w:t>
      </w:r>
      <w:r w:rsidR="00645AF5">
        <w:rPr>
          <w:rFonts w:hint="eastAsia"/>
        </w:rPr>
        <w:t>咨询解决。</w:t>
      </w:r>
    </w:p>
    <w:sectPr w:rsidR="00B237DF" w:rsidRPr="00B237DF" w:rsidSect="00B7505C">
      <w:headerReference w:type="even" r:id="rId65"/>
      <w:headerReference w:type="default" r:id="rId66"/>
      <w:footerReference w:type="even" r:id="rId67"/>
      <w:footerReference w:type="default" r:id="rId68"/>
      <w:headerReference w:type="first" r:id="rId69"/>
      <w:footerReference w:type="first" r:id="rId70"/>
      <w:pgSz w:w="11906" w:h="16838"/>
      <w:pgMar w:top="1440" w:right="1797" w:bottom="1440" w:left="1797" w:header="454" w:footer="680" w:gutter="0"/>
      <w:pgNumType w:start="0"/>
      <w:cols w:space="720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52551" w:rsidRDefault="00752551" w:rsidP="0097094A">
      <w:r>
        <w:separator/>
      </w:r>
    </w:p>
  </w:endnote>
  <w:endnote w:type="continuationSeparator" w:id="0">
    <w:p w:rsidR="00752551" w:rsidRDefault="00752551" w:rsidP="009709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楷体_GB2312">
    <w:altName w:val="楷体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仿宋_GB2312">
    <w:altName w:val="仿宋"/>
    <w:panose1 w:val="00000000000000000000"/>
    <w:charset w:val="86"/>
    <w:family w:val="modern"/>
    <w:notTrueType/>
    <w:pitch w:val="default"/>
    <w:sig w:usb0="00000001" w:usb1="080E0000" w:usb2="00000010" w:usb3="00000000" w:csb0="00040000" w:csb1="00000000"/>
  </w:font>
  <w:font w:name="华文新魏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31D1" w:rsidRDefault="008731D1" w:rsidP="007C2BBB">
    <w:pPr>
      <w:pStyle w:val="a7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31D1" w:rsidRPr="000E63A2" w:rsidRDefault="00752551" w:rsidP="0052192D">
    <w:pPr>
      <w:pStyle w:val="a7"/>
      <w:pBdr>
        <w:top w:val="single" w:sz="24" w:space="5" w:color="9BBB59" w:themeColor="accent3"/>
      </w:pBdr>
      <w:wordWrap w:val="0"/>
      <w:spacing w:line="240" w:lineRule="auto"/>
      <w:ind w:firstLine="360"/>
      <w:jc w:val="right"/>
      <w:rPr>
        <w:lang w:val="zh-CN"/>
      </w:rPr>
    </w:pPr>
    <w:sdt>
      <w:sdtPr>
        <w:rPr>
          <w:lang w:val="zh-CN"/>
        </w:rPr>
        <w:alias w:val="公司"/>
        <w:id w:val="270665196"/>
        <w:placeholder>
          <w:docPart w:val="E47142489F0349F3BCDDB670B94A6DF6"/>
        </w:placeholder>
        <w:dataBinding w:prefixMappings="xmlns:ns0='http://schemas.openxmlformats.org/officeDocument/2006/extended-properties'" w:xpath="/ns0:Properties[1]/ns0:Company[1]" w:storeItemID="{6668398D-A668-4E3E-A5EB-62B293D839F1}"/>
        <w:text/>
      </w:sdtPr>
      <w:sdtEndPr/>
      <w:sdtContent>
        <w:r w:rsidR="008731D1" w:rsidRPr="000E63A2">
          <w:rPr>
            <w:rFonts w:hint="eastAsia"/>
            <w:lang w:val="zh-CN"/>
          </w:rPr>
          <w:t>江苏国泰新点软件有限公司</w:t>
        </w:r>
        <w:r w:rsidR="008731D1">
          <w:rPr>
            <w:rFonts w:hint="eastAsia"/>
            <w:lang w:val="zh-CN"/>
          </w:rPr>
          <w:t xml:space="preserve">  0512-58188000                   </w:t>
        </w:r>
      </w:sdtContent>
    </w:sdt>
    <w:r w:rsidR="008731D1">
      <w:fldChar w:fldCharType="begin"/>
    </w:r>
    <w:r w:rsidR="008731D1">
      <w:instrText xml:space="preserve"> PAGE </w:instrText>
    </w:r>
    <w:r w:rsidR="008731D1">
      <w:fldChar w:fldCharType="separate"/>
    </w:r>
    <w:r w:rsidR="00645AF5">
      <w:rPr>
        <w:noProof/>
      </w:rPr>
      <w:t>22</w:t>
    </w:r>
    <w:r w:rsidR="008731D1">
      <w:rPr>
        <w:noProof/>
      </w:rPr>
      <w:fldChar w:fldCharType="end"/>
    </w:r>
    <w:r w:rsidR="008731D1" w:rsidRPr="00FD2701">
      <w:rPr>
        <w:lang w:val="zh-CN"/>
      </w:rPr>
      <w:t xml:space="preserve"> /</w:t>
    </w:r>
    <w:r w:rsidR="00F84590">
      <w:rPr>
        <w:rFonts w:hint="eastAsia"/>
        <w:lang w:val="zh-CN"/>
      </w:rPr>
      <w:t>21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31D1" w:rsidRDefault="008731D1" w:rsidP="007C2BBB">
    <w:pPr>
      <w:pStyle w:val="a7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52551" w:rsidRDefault="00752551" w:rsidP="0097094A">
      <w:r>
        <w:separator/>
      </w:r>
    </w:p>
  </w:footnote>
  <w:footnote w:type="continuationSeparator" w:id="0">
    <w:p w:rsidR="00752551" w:rsidRDefault="00752551" w:rsidP="0097094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31D1" w:rsidRDefault="008731D1" w:rsidP="007C2BBB">
    <w:pPr>
      <w:pStyle w:val="a3"/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31D1" w:rsidRPr="0068430A" w:rsidRDefault="008731D1" w:rsidP="00D80B20">
    <w:pPr>
      <w:pStyle w:val="a3"/>
      <w:pBdr>
        <w:bottom w:val="thickThinSmallGap" w:sz="24" w:space="1" w:color="622423"/>
      </w:pBdr>
      <w:spacing w:line="240" w:lineRule="auto"/>
      <w:ind w:firstLineChars="0" w:firstLine="0"/>
      <w:jc w:val="left"/>
    </w:pPr>
    <w:r>
      <w:rPr>
        <w:rFonts w:ascii="宋体" w:hAnsi="宋体" w:hint="eastAsia"/>
        <w:noProof/>
      </w:rPr>
      <w:drawing>
        <wp:inline distT="0" distB="0" distL="0" distR="0" wp14:anchorId="0827B8F5" wp14:editId="76EF3D28">
          <wp:extent cx="600075" cy="304800"/>
          <wp:effectExtent l="19050" t="0" r="9525" b="0"/>
          <wp:docPr id="288" name="图片 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6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304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CE680B">
      <w:rPr>
        <w:rFonts w:ascii="Cambria" w:hAnsi="Cambria" w:hint="eastAsia"/>
      </w:rPr>
      <w:t>绍兴专家系统（专家）</w:t>
    </w:r>
    <w:r>
      <w:rPr>
        <w:rFonts w:ascii="Cambria" w:hAnsi="Cambria" w:hint="eastAsia"/>
      </w:rPr>
      <w:t>操作手册</w:t>
    </w:r>
    <w:r>
      <w:rPr>
        <w:rFonts w:ascii="Cambria" w:hAnsi="Cambria" w:hint="eastAsia"/>
      </w:rPr>
      <w:t xml:space="preserve">                          </w:t>
    </w:r>
    <w:r w:rsidR="00CE680B">
      <w:rPr>
        <w:rFonts w:hint="eastAsia"/>
      </w:rPr>
      <w:t>20151218</w:t>
    </w:r>
    <w:r>
      <w:t xml:space="preserve">  V</w:t>
    </w:r>
    <w:r>
      <w:rPr>
        <w:rFonts w:hint="eastAsia"/>
      </w:rPr>
      <w:t>1</w:t>
    </w:r>
    <w:r>
      <w:t>.</w:t>
    </w:r>
    <w:r>
      <w:rPr>
        <w:rFonts w:hint="eastAsia"/>
      </w:rPr>
      <w:t>0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31D1" w:rsidRDefault="008731D1" w:rsidP="002824F5">
    <w:pPr>
      <w:pStyle w:val="a3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579EB"/>
    <w:multiLevelType w:val="hybridMultilevel"/>
    <w:tmpl w:val="E6C6EA84"/>
    <w:lvl w:ilvl="0" w:tplc="5B58C40E">
      <w:start w:val="1"/>
      <w:numFmt w:val="decimal"/>
      <w:lvlText w:val="%1、"/>
      <w:lvlJc w:val="left"/>
      <w:pPr>
        <w:ind w:left="360" w:hanging="360"/>
      </w:pPr>
      <w:rPr>
        <w:rFonts w:hint="default"/>
        <w:b/>
        <w:color w:val="FF000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02DE3B7D"/>
    <w:multiLevelType w:val="hybridMultilevel"/>
    <w:tmpl w:val="F7145F3E"/>
    <w:lvl w:ilvl="0" w:tplc="04090005">
      <w:start w:val="1"/>
      <w:numFmt w:val="bullet"/>
      <w:lvlText w:val=""/>
      <w:lvlJc w:val="left"/>
      <w:pPr>
        <w:ind w:left="842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2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2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2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2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2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2" w:hanging="420"/>
      </w:pPr>
      <w:rPr>
        <w:rFonts w:ascii="Wingdings" w:hAnsi="Wingdings" w:hint="default"/>
      </w:rPr>
    </w:lvl>
  </w:abstractNum>
  <w:abstractNum w:abstractNumId="2">
    <w:nsid w:val="053E3FA0"/>
    <w:multiLevelType w:val="hybridMultilevel"/>
    <w:tmpl w:val="602CF834"/>
    <w:lvl w:ilvl="0" w:tplc="04090005">
      <w:start w:val="1"/>
      <w:numFmt w:val="bullet"/>
      <w:lvlText w:val=""/>
      <w:lvlJc w:val="left"/>
      <w:pPr>
        <w:ind w:left="842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2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2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2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2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2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2" w:hanging="420"/>
      </w:pPr>
      <w:rPr>
        <w:rFonts w:ascii="Wingdings" w:hAnsi="Wingdings" w:hint="default"/>
      </w:rPr>
    </w:lvl>
  </w:abstractNum>
  <w:abstractNum w:abstractNumId="3">
    <w:nsid w:val="12EB774E"/>
    <w:multiLevelType w:val="hybridMultilevel"/>
    <w:tmpl w:val="6134A0DA"/>
    <w:lvl w:ilvl="0" w:tplc="0409000D">
      <w:start w:val="1"/>
      <w:numFmt w:val="bullet"/>
      <w:lvlText w:val=""/>
      <w:lvlJc w:val="left"/>
      <w:pPr>
        <w:ind w:left="855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75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9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15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35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5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75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95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15" w:hanging="420"/>
      </w:pPr>
      <w:rPr>
        <w:rFonts w:ascii="Wingdings" w:hAnsi="Wingdings" w:hint="default"/>
      </w:rPr>
    </w:lvl>
  </w:abstractNum>
  <w:abstractNum w:abstractNumId="4">
    <w:nsid w:val="13100084"/>
    <w:multiLevelType w:val="hybridMultilevel"/>
    <w:tmpl w:val="293AE7CA"/>
    <w:lvl w:ilvl="0" w:tplc="04090005">
      <w:start w:val="1"/>
      <w:numFmt w:val="bullet"/>
      <w:lvlText w:val=""/>
      <w:lvlJc w:val="left"/>
      <w:pPr>
        <w:ind w:left="842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2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2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2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2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2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2" w:hanging="420"/>
      </w:pPr>
      <w:rPr>
        <w:rFonts w:ascii="Wingdings" w:hAnsi="Wingdings" w:hint="default"/>
      </w:rPr>
    </w:lvl>
  </w:abstractNum>
  <w:abstractNum w:abstractNumId="5">
    <w:nsid w:val="1CE35BA8"/>
    <w:multiLevelType w:val="hybridMultilevel"/>
    <w:tmpl w:val="265A9B60"/>
    <w:lvl w:ilvl="0" w:tplc="04090005">
      <w:start w:val="1"/>
      <w:numFmt w:val="bullet"/>
      <w:lvlText w:val=""/>
      <w:lvlJc w:val="left"/>
      <w:pPr>
        <w:ind w:left="842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2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2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2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2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2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2" w:hanging="420"/>
      </w:pPr>
      <w:rPr>
        <w:rFonts w:ascii="Wingdings" w:hAnsi="Wingdings" w:hint="default"/>
      </w:rPr>
    </w:lvl>
  </w:abstractNum>
  <w:abstractNum w:abstractNumId="6">
    <w:nsid w:val="1E6A7C77"/>
    <w:multiLevelType w:val="hybridMultilevel"/>
    <w:tmpl w:val="9D040BCC"/>
    <w:lvl w:ilvl="0" w:tplc="04090001">
      <w:start w:val="1"/>
      <w:numFmt w:val="bullet"/>
      <w:lvlText w:val=""/>
      <w:lvlJc w:val="left"/>
      <w:pPr>
        <w:ind w:left="12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1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560" w:hanging="420"/>
      </w:pPr>
      <w:rPr>
        <w:rFonts w:ascii="Wingdings" w:hAnsi="Wingdings" w:hint="default"/>
      </w:rPr>
    </w:lvl>
  </w:abstractNum>
  <w:abstractNum w:abstractNumId="7">
    <w:nsid w:val="23094171"/>
    <w:multiLevelType w:val="hybridMultilevel"/>
    <w:tmpl w:val="89B447F2"/>
    <w:lvl w:ilvl="0" w:tplc="04090005">
      <w:start w:val="1"/>
      <w:numFmt w:val="bullet"/>
      <w:lvlText w:val=""/>
      <w:lvlJc w:val="left"/>
      <w:pPr>
        <w:ind w:left="842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2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2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2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2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2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2" w:hanging="420"/>
      </w:pPr>
      <w:rPr>
        <w:rFonts w:ascii="Wingdings" w:hAnsi="Wingdings" w:hint="default"/>
      </w:rPr>
    </w:lvl>
  </w:abstractNum>
  <w:abstractNum w:abstractNumId="8">
    <w:nsid w:val="24017DC0"/>
    <w:multiLevelType w:val="hybridMultilevel"/>
    <w:tmpl w:val="91C23E18"/>
    <w:lvl w:ilvl="0" w:tplc="2F74D896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9">
    <w:nsid w:val="24713D6B"/>
    <w:multiLevelType w:val="hybridMultilevel"/>
    <w:tmpl w:val="FBDA6E8C"/>
    <w:lvl w:ilvl="0" w:tplc="04090005">
      <w:start w:val="1"/>
      <w:numFmt w:val="bullet"/>
      <w:lvlText w:val=""/>
      <w:lvlJc w:val="left"/>
      <w:pPr>
        <w:ind w:left="842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2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2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2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2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2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2" w:hanging="420"/>
      </w:pPr>
      <w:rPr>
        <w:rFonts w:ascii="Wingdings" w:hAnsi="Wingdings" w:hint="default"/>
      </w:rPr>
    </w:lvl>
  </w:abstractNum>
  <w:abstractNum w:abstractNumId="10">
    <w:nsid w:val="25B425F1"/>
    <w:multiLevelType w:val="hybridMultilevel"/>
    <w:tmpl w:val="8E5835B6"/>
    <w:lvl w:ilvl="0" w:tplc="04090005">
      <w:start w:val="1"/>
      <w:numFmt w:val="bullet"/>
      <w:lvlText w:val=""/>
      <w:lvlJc w:val="left"/>
      <w:pPr>
        <w:ind w:left="842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2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2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2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2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2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2" w:hanging="420"/>
      </w:pPr>
      <w:rPr>
        <w:rFonts w:ascii="Wingdings" w:hAnsi="Wingdings" w:hint="default"/>
      </w:rPr>
    </w:lvl>
  </w:abstractNum>
  <w:abstractNum w:abstractNumId="11">
    <w:nsid w:val="29E4408C"/>
    <w:multiLevelType w:val="hybridMultilevel"/>
    <w:tmpl w:val="A76EC60E"/>
    <w:lvl w:ilvl="0" w:tplc="04090005">
      <w:start w:val="1"/>
      <w:numFmt w:val="bullet"/>
      <w:lvlText w:val="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2">
    <w:nsid w:val="301A1FE7"/>
    <w:multiLevelType w:val="hybridMultilevel"/>
    <w:tmpl w:val="0DC807DA"/>
    <w:lvl w:ilvl="0" w:tplc="04090005">
      <w:start w:val="1"/>
      <w:numFmt w:val="bullet"/>
      <w:lvlText w:val=""/>
      <w:lvlJc w:val="left"/>
      <w:pPr>
        <w:ind w:left="855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75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9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15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35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5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75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95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15" w:hanging="420"/>
      </w:pPr>
      <w:rPr>
        <w:rFonts w:ascii="Wingdings" w:hAnsi="Wingdings" w:hint="default"/>
      </w:rPr>
    </w:lvl>
  </w:abstractNum>
  <w:abstractNum w:abstractNumId="13">
    <w:nsid w:val="35B766C0"/>
    <w:multiLevelType w:val="hybridMultilevel"/>
    <w:tmpl w:val="132A834E"/>
    <w:lvl w:ilvl="0" w:tplc="26F25EF4">
      <w:start w:val="1"/>
      <w:numFmt w:val="decimalEnclosedCircle"/>
      <w:lvlText w:val="%1"/>
      <w:lvlJc w:val="left"/>
      <w:pPr>
        <w:ind w:left="780" w:hanging="360"/>
      </w:pPr>
      <w:rPr>
        <w:rFonts w:ascii="宋体" w:hAnsi="宋体"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4">
    <w:nsid w:val="36F34886"/>
    <w:multiLevelType w:val="hybridMultilevel"/>
    <w:tmpl w:val="FCAE43E8"/>
    <w:lvl w:ilvl="0" w:tplc="7DB61918">
      <w:start w:val="1"/>
      <w:numFmt w:val="decimal"/>
      <w:lvlText w:val="%1、"/>
      <w:lvlJc w:val="left"/>
      <w:pPr>
        <w:ind w:left="78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5">
    <w:nsid w:val="38CB7B2E"/>
    <w:multiLevelType w:val="hybridMultilevel"/>
    <w:tmpl w:val="DAB60F64"/>
    <w:lvl w:ilvl="0" w:tplc="1A0485BE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6">
    <w:nsid w:val="38D74FD3"/>
    <w:multiLevelType w:val="hybridMultilevel"/>
    <w:tmpl w:val="3C423A2A"/>
    <w:lvl w:ilvl="0" w:tplc="04090005">
      <w:start w:val="1"/>
      <w:numFmt w:val="bullet"/>
      <w:lvlText w:val=""/>
      <w:lvlJc w:val="left"/>
      <w:pPr>
        <w:ind w:left="842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2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2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2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2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2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2" w:hanging="420"/>
      </w:pPr>
      <w:rPr>
        <w:rFonts w:ascii="Wingdings" w:hAnsi="Wingdings" w:hint="default"/>
      </w:rPr>
    </w:lvl>
  </w:abstractNum>
  <w:abstractNum w:abstractNumId="17">
    <w:nsid w:val="3B976168"/>
    <w:multiLevelType w:val="hybridMultilevel"/>
    <w:tmpl w:val="454833DE"/>
    <w:lvl w:ilvl="0" w:tplc="04090005">
      <w:start w:val="1"/>
      <w:numFmt w:val="bullet"/>
      <w:lvlText w:val="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8">
    <w:nsid w:val="40CA4DE3"/>
    <w:multiLevelType w:val="hybridMultilevel"/>
    <w:tmpl w:val="905488FA"/>
    <w:lvl w:ilvl="0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9">
    <w:nsid w:val="40D56178"/>
    <w:multiLevelType w:val="hybridMultilevel"/>
    <w:tmpl w:val="D180AC28"/>
    <w:lvl w:ilvl="0" w:tplc="9E9A0F14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0">
    <w:nsid w:val="48A809C6"/>
    <w:multiLevelType w:val="hybridMultilevel"/>
    <w:tmpl w:val="232A7AB0"/>
    <w:lvl w:ilvl="0" w:tplc="04090005">
      <w:start w:val="1"/>
      <w:numFmt w:val="bullet"/>
      <w:lvlText w:val="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1">
    <w:nsid w:val="4CA35274"/>
    <w:multiLevelType w:val="hybridMultilevel"/>
    <w:tmpl w:val="0B32F744"/>
    <w:lvl w:ilvl="0" w:tplc="04090005">
      <w:start w:val="1"/>
      <w:numFmt w:val="bullet"/>
      <w:lvlText w:val=""/>
      <w:lvlJc w:val="left"/>
      <w:pPr>
        <w:ind w:left="842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2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2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2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2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2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2" w:hanging="420"/>
      </w:pPr>
      <w:rPr>
        <w:rFonts w:ascii="Wingdings" w:hAnsi="Wingdings" w:hint="default"/>
      </w:rPr>
    </w:lvl>
  </w:abstractNum>
  <w:abstractNum w:abstractNumId="22">
    <w:nsid w:val="4CFD4BC6"/>
    <w:multiLevelType w:val="hybridMultilevel"/>
    <w:tmpl w:val="47666650"/>
    <w:lvl w:ilvl="0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3">
    <w:nsid w:val="500B6C9D"/>
    <w:multiLevelType w:val="hybridMultilevel"/>
    <w:tmpl w:val="48126650"/>
    <w:lvl w:ilvl="0" w:tplc="04090005">
      <w:start w:val="1"/>
      <w:numFmt w:val="bullet"/>
      <w:lvlText w:val=""/>
      <w:lvlJc w:val="left"/>
      <w:pPr>
        <w:ind w:left="842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2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2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2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2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2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2" w:hanging="420"/>
      </w:pPr>
      <w:rPr>
        <w:rFonts w:ascii="Wingdings" w:hAnsi="Wingdings" w:hint="default"/>
      </w:rPr>
    </w:lvl>
  </w:abstractNum>
  <w:abstractNum w:abstractNumId="24">
    <w:nsid w:val="52A37CBC"/>
    <w:multiLevelType w:val="hybridMultilevel"/>
    <w:tmpl w:val="3E4C6AAA"/>
    <w:lvl w:ilvl="0" w:tplc="1A0485BE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5">
    <w:nsid w:val="548F2738"/>
    <w:multiLevelType w:val="hybridMultilevel"/>
    <w:tmpl w:val="05C23F34"/>
    <w:lvl w:ilvl="0" w:tplc="4FC6CAD6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6">
    <w:nsid w:val="557E1CC1"/>
    <w:multiLevelType w:val="hybridMultilevel"/>
    <w:tmpl w:val="8FBC909A"/>
    <w:lvl w:ilvl="0" w:tplc="04090005">
      <w:start w:val="1"/>
      <w:numFmt w:val="bullet"/>
      <w:lvlText w:val=""/>
      <w:lvlJc w:val="left"/>
      <w:pPr>
        <w:ind w:left="842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2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2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2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2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2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2" w:hanging="420"/>
      </w:pPr>
      <w:rPr>
        <w:rFonts w:ascii="Wingdings" w:hAnsi="Wingdings" w:hint="default"/>
      </w:rPr>
    </w:lvl>
  </w:abstractNum>
  <w:abstractNum w:abstractNumId="27">
    <w:nsid w:val="5C4C21CA"/>
    <w:multiLevelType w:val="multilevel"/>
    <w:tmpl w:val="9C1EA522"/>
    <w:lvl w:ilvl="0">
      <w:start w:val="1"/>
      <w:numFmt w:val="chineseCountingThousand"/>
      <w:pStyle w:val="1"/>
      <w:lvlText w:val="%1、"/>
      <w:lvlJc w:val="left"/>
      <w:pPr>
        <w:ind w:left="0" w:firstLine="0"/>
      </w:pPr>
      <w:rPr>
        <w:rFonts w:hint="eastAsia"/>
        <w:lang w:val="en-US"/>
      </w:rPr>
    </w:lvl>
    <w:lvl w:ilvl="1">
      <w:start w:val="1"/>
      <w:numFmt w:val="decimal"/>
      <w:pStyle w:val="2"/>
      <w:isLgl/>
      <w:lvlText w:val="%1.%2、"/>
      <w:lvlJc w:val="left"/>
      <w:pPr>
        <w:ind w:left="0" w:firstLine="0"/>
      </w:pPr>
      <w:rPr>
        <w:rFonts w:hint="eastAsia"/>
        <w:color w:val="auto"/>
        <w:sz w:val="30"/>
        <w:szCs w:val="30"/>
      </w:rPr>
    </w:lvl>
    <w:lvl w:ilvl="2">
      <w:start w:val="1"/>
      <w:numFmt w:val="decimal"/>
      <w:pStyle w:val="3"/>
      <w:isLgl/>
      <w:lvlText w:val="%1.%2.%3、"/>
      <w:lvlJc w:val="left"/>
      <w:pPr>
        <w:ind w:left="0" w:firstLine="0"/>
      </w:pPr>
      <w:rPr>
        <w:rFonts w:ascii="Times New Roman" w:cs="Times New Roman" w:hint="eastAsia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pStyle w:val="4"/>
      <w:isLgl/>
      <w:lvlText w:val="%1.%2.%3.%4、"/>
      <w:lvlJc w:val="left"/>
      <w:pPr>
        <w:ind w:left="833" w:hanging="864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</w:rPr>
    </w:lvl>
    <w:lvl w:ilvl="4">
      <w:start w:val="1"/>
      <w:numFmt w:val="decimal"/>
      <w:pStyle w:val="5"/>
      <w:isLgl/>
      <w:lvlText w:val="%1.%2.%3.%4.%5、"/>
      <w:lvlJc w:val="left"/>
      <w:pPr>
        <w:ind w:left="977" w:hanging="1008"/>
      </w:pPr>
      <w:rPr>
        <w:rFonts w:hint="eastAsia"/>
      </w:rPr>
    </w:lvl>
    <w:lvl w:ilvl="5">
      <w:start w:val="1"/>
      <w:numFmt w:val="decimal"/>
      <w:pStyle w:val="6"/>
      <w:isLgl/>
      <w:lvlText w:val="%1.%2.%3.%4.%5.%6、"/>
      <w:lvlJc w:val="left"/>
      <w:pPr>
        <w:ind w:left="1121" w:hanging="1152"/>
      </w:pPr>
      <w:rPr>
        <w:rFonts w:hint="eastAsia"/>
      </w:rPr>
    </w:lvl>
    <w:lvl w:ilvl="6">
      <w:start w:val="1"/>
      <w:numFmt w:val="decimal"/>
      <w:pStyle w:val="7"/>
      <w:lvlText w:val="%1.%2.%3.%4.%5.%6.%7"/>
      <w:lvlJc w:val="left"/>
      <w:pPr>
        <w:ind w:left="1265" w:hanging="1296"/>
      </w:pPr>
      <w:rPr>
        <w:rFonts w:hint="eastAsia"/>
      </w:rPr>
    </w:lvl>
    <w:lvl w:ilvl="7">
      <w:start w:val="1"/>
      <w:numFmt w:val="decimal"/>
      <w:pStyle w:val="8"/>
      <w:lvlText w:val="%1.%2.%3.%4.%5.%6.%7.%8"/>
      <w:lvlJc w:val="left"/>
      <w:pPr>
        <w:ind w:left="1409" w:hanging="1440"/>
      </w:pPr>
      <w:rPr>
        <w:rFonts w:hint="eastAsia"/>
      </w:rPr>
    </w:lvl>
    <w:lvl w:ilvl="8">
      <w:start w:val="1"/>
      <w:numFmt w:val="decimal"/>
      <w:pStyle w:val="9"/>
      <w:lvlText w:val="%1.%2.%3.%4.%5.%6.%7.%8.%9"/>
      <w:lvlJc w:val="left"/>
      <w:pPr>
        <w:ind w:left="1553" w:hanging="1584"/>
      </w:pPr>
      <w:rPr>
        <w:rFonts w:hint="eastAsia"/>
      </w:rPr>
    </w:lvl>
  </w:abstractNum>
  <w:abstractNum w:abstractNumId="28">
    <w:nsid w:val="66050D2E"/>
    <w:multiLevelType w:val="hybridMultilevel"/>
    <w:tmpl w:val="3E4C6AAA"/>
    <w:lvl w:ilvl="0" w:tplc="1A0485BE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9">
    <w:nsid w:val="685A115E"/>
    <w:multiLevelType w:val="hybridMultilevel"/>
    <w:tmpl w:val="3E4C6AAA"/>
    <w:lvl w:ilvl="0" w:tplc="1A0485BE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30">
    <w:nsid w:val="6C9A1A88"/>
    <w:multiLevelType w:val="hybridMultilevel"/>
    <w:tmpl w:val="0D9426F2"/>
    <w:lvl w:ilvl="0" w:tplc="04090005">
      <w:start w:val="1"/>
      <w:numFmt w:val="bullet"/>
      <w:lvlText w:val=""/>
      <w:lvlJc w:val="left"/>
      <w:pPr>
        <w:ind w:left="842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2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2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2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2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2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2" w:hanging="420"/>
      </w:pPr>
      <w:rPr>
        <w:rFonts w:ascii="Wingdings" w:hAnsi="Wingdings" w:hint="default"/>
      </w:rPr>
    </w:lvl>
  </w:abstractNum>
  <w:abstractNum w:abstractNumId="31">
    <w:nsid w:val="70CA4F8F"/>
    <w:multiLevelType w:val="hybridMultilevel"/>
    <w:tmpl w:val="D200D6BE"/>
    <w:lvl w:ilvl="0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2">
    <w:nsid w:val="739F657C"/>
    <w:multiLevelType w:val="hybridMultilevel"/>
    <w:tmpl w:val="477E34C8"/>
    <w:lvl w:ilvl="0" w:tplc="04090005">
      <w:start w:val="1"/>
      <w:numFmt w:val="bullet"/>
      <w:lvlText w:val="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3">
    <w:nsid w:val="74BA4487"/>
    <w:multiLevelType w:val="hybridMultilevel"/>
    <w:tmpl w:val="131213C8"/>
    <w:lvl w:ilvl="0" w:tplc="55B466E6">
      <w:start w:val="2"/>
      <w:numFmt w:val="decimal"/>
      <w:lvlText w:val="%1、"/>
      <w:lvlJc w:val="left"/>
      <w:pPr>
        <w:ind w:left="784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4" w:hanging="420"/>
      </w:pPr>
    </w:lvl>
    <w:lvl w:ilvl="2" w:tplc="0409001B" w:tentative="1">
      <w:start w:val="1"/>
      <w:numFmt w:val="lowerRoman"/>
      <w:lvlText w:val="%3."/>
      <w:lvlJc w:val="right"/>
      <w:pPr>
        <w:ind w:left="1684" w:hanging="420"/>
      </w:pPr>
    </w:lvl>
    <w:lvl w:ilvl="3" w:tplc="0409000F" w:tentative="1">
      <w:start w:val="1"/>
      <w:numFmt w:val="decimal"/>
      <w:lvlText w:val="%4."/>
      <w:lvlJc w:val="left"/>
      <w:pPr>
        <w:ind w:left="2104" w:hanging="420"/>
      </w:pPr>
    </w:lvl>
    <w:lvl w:ilvl="4" w:tplc="04090019" w:tentative="1">
      <w:start w:val="1"/>
      <w:numFmt w:val="lowerLetter"/>
      <w:lvlText w:val="%5)"/>
      <w:lvlJc w:val="left"/>
      <w:pPr>
        <w:ind w:left="2524" w:hanging="420"/>
      </w:pPr>
    </w:lvl>
    <w:lvl w:ilvl="5" w:tplc="0409001B" w:tentative="1">
      <w:start w:val="1"/>
      <w:numFmt w:val="lowerRoman"/>
      <w:lvlText w:val="%6."/>
      <w:lvlJc w:val="right"/>
      <w:pPr>
        <w:ind w:left="2944" w:hanging="420"/>
      </w:pPr>
    </w:lvl>
    <w:lvl w:ilvl="6" w:tplc="0409000F" w:tentative="1">
      <w:start w:val="1"/>
      <w:numFmt w:val="decimal"/>
      <w:lvlText w:val="%7."/>
      <w:lvlJc w:val="left"/>
      <w:pPr>
        <w:ind w:left="3364" w:hanging="420"/>
      </w:pPr>
    </w:lvl>
    <w:lvl w:ilvl="7" w:tplc="04090019" w:tentative="1">
      <w:start w:val="1"/>
      <w:numFmt w:val="lowerLetter"/>
      <w:lvlText w:val="%8)"/>
      <w:lvlJc w:val="left"/>
      <w:pPr>
        <w:ind w:left="3784" w:hanging="420"/>
      </w:pPr>
    </w:lvl>
    <w:lvl w:ilvl="8" w:tplc="0409001B" w:tentative="1">
      <w:start w:val="1"/>
      <w:numFmt w:val="lowerRoman"/>
      <w:lvlText w:val="%9."/>
      <w:lvlJc w:val="right"/>
      <w:pPr>
        <w:ind w:left="4204" w:hanging="420"/>
      </w:pPr>
    </w:lvl>
  </w:abstractNum>
  <w:abstractNum w:abstractNumId="34">
    <w:nsid w:val="76B0099B"/>
    <w:multiLevelType w:val="hybridMultilevel"/>
    <w:tmpl w:val="8B3AAEB4"/>
    <w:lvl w:ilvl="0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5">
    <w:nsid w:val="780B09F9"/>
    <w:multiLevelType w:val="hybridMultilevel"/>
    <w:tmpl w:val="B0DA08FA"/>
    <w:lvl w:ilvl="0" w:tplc="04090005">
      <w:start w:val="1"/>
      <w:numFmt w:val="bullet"/>
      <w:lvlText w:val="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6">
    <w:nsid w:val="79D10F54"/>
    <w:multiLevelType w:val="hybridMultilevel"/>
    <w:tmpl w:val="FCAC139A"/>
    <w:lvl w:ilvl="0" w:tplc="1EC6DE90">
      <w:start w:val="1"/>
      <w:numFmt w:val="decimal"/>
      <w:lvlText w:val="%1、"/>
      <w:lvlJc w:val="left"/>
      <w:pPr>
        <w:ind w:left="795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75" w:hanging="420"/>
      </w:pPr>
    </w:lvl>
    <w:lvl w:ilvl="2" w:tplc="0409001B" w:tentative="1">
      <w:start w:val="1"/>
      <w:numFmt w:val="lowerRoman"/>
      <w:lvlText w:val="%3."/>
      <w:lvlJc w:val="right"/>
      <w:pPr>
        <w:ind w:left="1695" w:hanging="420"/>
      </w:pPr>
    </w:lvl>
    <w:lvl w:ilvl="3" w:tplc="0409000F" w:tentative="1">
      <w:start w:val="1"/>
      <w:numFmt w:val="decimal"/>
      <w:lvlText w:val="%4."/>
      <w:lvlJc w:val="left"/>
      <w:pPr>
        <w:ind w:left="2115" w:hanging="420"/>
      </w:pPr>
    </w:lvl>
    <w:lvl w:ilvl="4" w:tplc="04090019" w:tentative="1">
      <w:start w:val="1"/>
      <w:numFmt w:val="lowerLetter"/>
      <w:lvlText w:val="%5)"/>
      <w:lvlJc w:val="left"/>
      <w:pPr>
        <w:ind w:left="2535" w:hanging="420"/>
      </w:pPr>
    </w:lvl>
    <w:lvl w:ilvl="5" w:tplc="0409001B" w:tentative="1">
      <w:start w:val="1"/>
      <w:numFmt w:val="lowerRoman"/>
      <w:lvlText w:val="%6."/>
      <w:lvlJc w:val="right"/>
      <w:pPr>
        <w:ind w:left="2955" w:hanging="420"/>
      </w:pPr>
    </w:lvl>
    <w:lvl w:ilvl="6" w:tplc="0409000F" w:tentative="1">
      <w:start w:val="1"/>
      <w:numFmt w:val="decimal"/>
      <w:lvlText w:val="%7."/>
      <w:lvlJc w:val="left"/>
      <w:pPr>
        <w:ind w:left="3375" w:hanging="420"/>
      </w:pPr>
    </w:lvl>
    <w:lvl w:ilvl="7" w:tplc="04090019" w:tentative="1">
      <w:start w:val="1"/>
      <w:numFmt w:val="lowerLetter"/>
      <w:lvlText w:val="%8)"/>
      <w:lvlJc w:val="left"/>
      <w:pPr>
        <w:ind w:left="3795" w:hanging="420"/>
      </w:pPr>
    </w:lvl>
    <w:lvl w:ilvl="8" w:tplc="0409001B" w:tentative="1">
      <w:start w:val="1"/>
      <w:numFmt w:val="lowerRoman"/>
      <w:lvlText w:val="%9."/>
      <w:lvlJc w:val="right"/>
      <w:pPr>
        <w:ind w:left="4215" w:hanging="420"/>
      </w:pPr>
    </w:lvl>
  </w:abstractNum>
  <w:abstractNum w:abstractNumId="37">
    <w:nsid w:val="7B7471A4"/>
    <w:multiLevelType w:val="hybridMultilevel"/>
    <w:tmpl w:val="D8CEDF46"/>
    <w:lvl w:ilvl="0" w:tplc="04090005">
      <w:start w:val="1"/>
      <w:numFmt w:val="bullet"/>
      <w:lvlText w:val=""/>
      <w:lvlJc w:val="left"/>
      <w:pPr>
        <w:ind w:left="846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6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6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6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6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6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6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6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6" w:hanging="420"/>
      </w:pPr>
      <w:rPr>
        <w:rFonts w:ascii="Wingdings" w:hAnsi="Wingdings" w:hint="default"/>
      </w:rPr>
    </w:lvl>
  </w:abstractNum>
  <w:num w:numId="1">
    <w:abstractNumId w:val="27"/>
  </w:num>
  <w:num w:numId="2">
    <w:abstractNumId w:val="14"/>
  </w:num>
  <w:num w:numId="3">
    <w:abstractNumId w:val="6"/>
  </w:num>
  <w:num w:numId="4">
    <w:abstractNumId w:val="13"/>
  </w:num>
  <w:num w:numId="5">
    <w:abstractNumId w:val="26"/>
  </w:num>
  <w:num w:numId="6">
    <w:abstractNumId w:val="12"/>
  </w:num>
  <w:num w:numId="7">
    <w:abstractNumId w:val="4"/>
  </w:num>
  <w:num w:numId="8">
    <w:abstractNumId w:val="22"/>
  </w:num>
  <w:num w:numId="9">
    <w:abstractNumId w:val="34"/>
  </w:num>
  <w:num w:numId="10">
    <w:abstractNumId w:val="35"/>
  </w:num>
  <w:num w:numId="11">
    <w:abstractNumId w:val="11"/>
  </w:num>
  <w:num w:numId="12">
    <w:abstractNumId w:val="1"/>
  </w:num>
  <w:num w:numId="13">
    <w:abstractNumId w:val="20"/>
  </w:num>
  <w:num w:numId="14">
    <w:abstractNumId w:val="31"/>
  </w:num>
  <w:num w:numId="15">
    <w:abstractNumId w:val="18"/>
  </w:num>
  <w:num w:numId="16">
    <w:abstractNumId w:val="23"/>
  </w:num>
  <w:num w:numId="17">
    <w:abstractNumId w:val="2"/>
  </w:num>
  <w:num w:numId="18">
    <w:abstractNumId w:val="7"/>
  </w:num>
  <w:num w:numId="19">
    <w:abstractNumId w:val="32"/>
  </w:num>
  <w:num w:numId="20">
    <w:abstractNumId w:val="5"/>
  </w:num>
  <w:num w:numId="21">
    <w:abstractNumId w:val="30"/>
  </w:num>
  <w:num w:numId="22">
    <w:abstractNumId w:val="9"/>
  </w:num>
  <w:num w:numId="23">
    <w:abstractNumId w:val="16"/>
  </w:num>
  <w:num w:numId="24">
    <w:abstractNumId w:val="10"/>
  </w:num>
  <w:num w:numId="25">
    <w:abstractNumId w:val="33"/>
  </w:num>
  <w:num w:numId="26">
    <w:abstractNumId w:val="21"/>
  </w:num>
  <w:num w:numId="27">
    <w:abstractNumId w:val="37"/>
  </w:num>
  <w:num w:numId="28">
    <w:abstractNumId w:val="3"/>
  </w:num>
  <w:num w:numId="29">
    <w:abstractNumId w:val="27"/>
  </w:num>
  <w:num w:numId="30">
    <w:abstractNumId w:val="25"/>
  </w:num>
  <w:num w:numId="31">
    <w:abstractNumId w:val="17"/>
  </w:num>
  <w:num w:numId="32">
    <w:abstractNumId w:val="27"/>
  </w:num>
  <w:num w:numId="33">
    <w:abstractNumId w:val="8"/>
  </w:num>
  <w:num w:numId="34">
    <w:abstractNumId w:val="24"/>
  </w:num>
  <w:num w:numId="35">
    <w:abstractNumId w:val="19"/>
  </w:num>
  <w:num w:numId="36">
    <w:abstractNumId w:val="28"/>
  </w:num>
  <w:num w:numId="37">
    <w:abstractNumId w:val="15"/>
  </w:num>
  <w:num w:numId="38">
    <w:abstractNumId w:val="29"/>
  </w:num>
  <w:num w:numId="39">
    <w:abstractNumId w:val="0"/>
  </w:num>
  <w:num w:numId="40">
    <w:abstractNumId w:val="36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172A27"/>
    <w:rsid w:val="00001A5F"/>
    <w:rsid w:val="00001E2B"/>
    <w:rsid w:val="00001F9E"/>
    <w:rsid w:val="000021EC"/>
    <w:rsid w:val="00002727"/>
    <w:rsid w:val="00003C4A"/>
    <w:rsid w:val="00003E33"/>
    <w:rsid w:val="000051C4"/>
    <w:rsid w:val="00005EC9"/>
    <w:rsid w:val="00007C8E"/>
    <w:rsid w:val="00010A67"/>
    <w:rsid w:val="00010E34"/>
    <w:rsid w:val="00010F03"/>
    <w:rsid w:val="00013A02"/>
    <w:rsid w:val="00015A6C"/>
    <w:rsid w:val="00016F49"/>
    <w:rsid w:val="00020DD1"/>
    <w:rsid w:val="00021A9B"/>
    <w:rsid w:val="00021AA3"/>
    <w:rsid w:val="000239DD"/>
    <w:rsid w:val="00024D45"/>
    <w:rsid w:val="0002650B"/>
    <w:rsid w:val="00026CBF"/>
    <w:rsid w:val="000272D2"/>
    <w:rsid w:val="00027571"/>
    <w:rsid w:val="00031849"/>
    <w:rsid w:val="000333F2"/>
    <w:rsid w:val="000339D3"/>
    <w:rsid w:val="00034A2C"/>
    <w:rsid w:val="00035E12"/>
    <w:rsid w:val="00037BD3"/>
    <w:rsid w:val="00040E53"/>
    <w:rsid w:val="00040FCA"/>
    <w:rsid w:val="00041AB0"/>
    <w:rsid w:val="00041AE8"/>
    <w:rsid w:val="00041DD1"/>
    <w:rsid w:val="00042DE5"/>
    <w:rsid w:val="0004376E"/>
    <w:rsid w:val="000444DD"/>
    <w:rsid w:val="000458D0"/>
    <w:rsid w:val="00050094"/>
    <w:rsid w:val="000509B5"/>
    <w:rsid w:val="00050A3B"/>
    <w:rsid w:val="00050B75"/>
    <w:rsid w:val="00054ED2"/>
    <w:rsid w:val="0005706A"/>
    <w:rsid w:val="00057EF4"/>
    <w:rsid w:val="00061DFC"/>
    <w:rsid w:val="000631E2"/>
    <w:rsid w:val="000645B8"/>
    <w:rsid w:val="00064D2E"/>
    <w:rsid w:val="0006544D"/>
    <w:rsid w:val="000664DC"/>
    <w:rsid w:val="000721D2"/>
    <w:rsid w:val="00072679"/>
    <w:rsid w:val="00073174"/>
    <w:rsid w:val="00073AD2"/>
    <w:rsid w:val="00073C51"/>
    <w:rsid w:val="00074438"/>
    <w:rsid w:val="00075AB0"/>
    <w:rsid w:val="00076EEF"/>
    <w:rsid w:val="00077828"/>
    <w:rsid w:val="00080449"/>
    <w:rsid w:val="0008221B"/>
    <w:rsid w:val="000826E2"/>
    <w:rsid w:val="0008426B"/>
    <w:rsid w:val="00084F43"/>
    <w:rsid w:val="0008561E"/>
    <w:rsid w:val="000860CC"/>
    <w:rsid w:val="000866D4"/>
    <w:rsid w:val="00090143"/>
    <w:rsid w:val="00090214"/>
    <w:rsid w:val="0009028C"/>
    <w:rsid w:val="0009261C"/>
    <w:rsid w:val="0009328A"/>
    <w:rsid w:val="0009625E"/>
    <w:rsid w:val="000968A0"/>
    <w:rsid w:val="000968C2"/>
    <w:rsid w:val="000A0AA5"/>
    <w:rsid w:val="000A1C65"/>
    <w:rsid w:val="000A209A"/>
    <w:rsid w:val="000A3B01"/>
    <w:rsid w:val="000A46DF"/>
    <w:rsid w:val="000A592C"/>
    <w:rsid w:val="000A6991"/>
    <w:rsid w:val="000A7156"/>
    <w:rsid w:val="000B12F3"/>
    <w:rsid w:val="000B2BC3"/>
    <w:rsid w:val="000B311C"/>
    <w:rsid w:val="000B32FB"/>
    <w:rsid w:val="000B3797"/>
    <w:rsid w:val="000B39FE"/>
    <w:rsid w:val="000B5604"/>
    <w:rsid w:val="000B5EF4"/>
    <w:rsid w:val="000B737B"/>
    <w:rsid w:val="000B78F1"/>
    <w:rsid w:val="000C0131"/>
    <w:rsid w:val="000C0710"/>
    <w:rsid w:val="000C2223"/>
    <w:rsid w:val="000C2902"/>
    <w:rsid w:val="000C33CD"/>
    <w:rsid w:val="000C48F6"/>
    <w:rsid w:val="000C4E9C"/>
    <w:rsid w:val="000C5877"/>
    <w:rsid w:val="000C611A"/>
    <w:rsid w:val="000C6596"/>
    <w:rsid w:val="000D1026"/>
    <w:rsid w:val="000D15DD"/>
    <w:rsid w:val="000D2CF0"/>
    <w:rsid w:val="000D3402"/>
    <w:rsid w:val="000D4585"/>
    <w:rsid w:val="000D56B0"/>
    <w:rsid w:val="000D63B4"/>
    <w:rsid w:val="000E08BB"/>
    <w:rsid w:val="000E2011"/>
    <w:rsid w:val="000E32C3"/>
    <w:rsid w:val="000E33C8"/>
    <w:rsid w:val="000E3832"/>
    <w:rsid w:val="000E3E9C"/>
    <w:rsid w:val="000E3F2B"/>
    <w:rsid w:val="000E40A7"/>
    <w:rsid w:val="000E63A2"/>
    <w:rsid w:val="000E7186"/>
    <w:rsid w:val="000F0B52"/>
    <w:rsid w:val="000F0BAA"/>
    <w:rsid w:val="000F0C05"/>
    <w:rsid w:val="000F192C"/>
    <w:rsid w:val="000F1F2E"/>
    <w:rsid w:val="000F28D2"/>
    <w:rsid w:val="000F32C0"/>
    <w:rsid w:val="000F4E66"/>
    <w:rsid w:val="001017CB"/>
    <w:rsid w:val="00101F36"/>
    <w:rsid w:val="001023AD"/>
    <w:rsid w:val="001045A7"/>
    <w:rsid w:val="00104C19"/>
    <w:rsid w:val="00105DB8"/>
    <w:rsid w:val="00106F72"/>
    <w:rsid w:val="00107D55"/>
    <w:rsid w:val="00107F35"/>
    <w:rsid w:val="00113C5B"/>
    <w:rsid w:val="001140CF"/>
    <w:rsid w:val="001140E6"/>
    <w:rsid w:val="00117248"/>
    <w:rsid w:val="0011754B"/>
    <w:rsid w:val="00120A2F"/>
    <w:rsid w:val="00120A59"/>
    <w:rsid w:val="001217EE"/>
    <w:rsid w:val="0012192B"/>
    <w:rsid w:val="00122F40"/>
    <w:rsid w:val="00123216"/>
    <w:rsid w:val="00123529"/>
    <w:rsid w:val="001247A4"/>
    <w:rsid w:val="00124958"/>
    <w:rsid w:val="00125FA3"/>
    <w:rsid w:val="00127442"/>
    <w:rsid w:val="00130A1E"/>
    <w:rsid w:val="00130DBB"/>
    <w:rsid w:val="00133015"/>
    <w:rsid w:val="00133BC5"/>
    <w:rsid w:val="00135E04"/>
    <w:rsid w:val="001361CC"/>
    <w:rsid w:val="00137881"/>
    <w:rsid w:val="0014048D"/>
    <w:rsid w:val="00140698"/>
    <w:rsid w:val="00140F77"/>
    <w:rsid w:val="00141244"/>
    <w:rsid w:val="001413E3"/>
    <w:rsid w:val="00141C82"/>
    <w:rsid w:val="00142236"/>
    <w:rsid w:val="00143B68"/>
    <w:rsid w:val="00144558"/>
    <w:rsid w:val="001457A1"/>
    <w:rsid w:val="00145B16"/>
    <w:rsid w:val="00146902"/>
    <w:rsid w:val="00147196"/>
    <w:rsid w:val="0014725B"/>
    <w:rsid w:val="0015062F"/>
    <w:rsid w:val="0015148A"/>
    <w:rsid w:val="00151DF9"/>
    <w:rsid w:val="00151E67"/>
    <w:rsid w:val="001523A5"/>
    <w:rsid w:val="00152464"/>
    <w:rsid w:val="00152724"/>
    <w:rsid w:val="001533AC"/>
    <w:rsid w:val="00153E8A"/>
    <w:rsid w:val="001544EC"/>
    <w:rsid w:val="00155DE2"/>
    <w:rsid w:val="001570F3"/>
    <w:rsid w:val="00157236"/>
    <w:rsid w:val="001574BC"/>
    <w:rsid w:val="00157F46"/>
    <w:rsid w:val="00161BC2"/>
    <w:rsid w:val="001636BB"/>
    <w:rsid w:val="0016509D"/>
    <w:rsid w:val="00165135"/>
    <w:rsid w:val="00165803"/>
    <w:rsid w:val="00166AF5"/>
    <w:rsid w:val="0016734D"/>
    <w:rsid w:val="00167B66"/>
    <w:rsid w:val="001700FE"/>
    <w:rsid w:val="001709D8"/>
    <w:rsid w:val="00172917"/>
    <w:rsid w:val="00172A27"/>
    <w:rsid w:val="001754C3"/>
    <w:rsid w:val="00177469"/>
    <w:rsid w:val="00177F47"/>
    <w:rsid w:val="00182E5C"/>
    <w:rsid w:val="0018502D"/>
    <w:rsid w:val="00185ED5"/>
    <w:rsid w:val="001873E2"/>
    <w:rsid w:val="00190B80"/>
    <w:rsid w:val="001917D1"/>
    <w:rsid w:val="00191C1D"/>
    <w:rsid w:val="001958B9"/>
    <w:rsid w:val="00196A85"/>
    <w:rsid w:val="00196D33"/>
    <w:rsid w:val="00196FB2"/>
    <w:rsid w:val="001A2C0E"/>
    <w:rsid w:val="001A3403"/>
    <w:rsid w:val="001A50D5"/>
    <w:rsid w:val="001A541C"/>
    <w:rsid w:val="001A5572"/>
    <w:rsid w:val="001A775D"/>
    <w:rsid w:val="001B1BE7"/>
    <w:rsid w:val="001B26B8"/>
    <w:rsid w:val="001B38D8"/>
    <w:rsid w:val="001B44AC"/>
    <w:rsid w:val="001B4B59"/>
    <w:rsid w:val="001B53AC"/>
    <w:rsid w:val="001B5633"/>
    <w:rsid w:val="001B6596"/>
    <w:rsid w:val="001B7A73"/>
    <w:rsid w:val="001C180E"/>
    <w:rsid w:val="001C46F8"/>
    <w:rsid w:val="001C4E24"/>
    <w:rsid w:val="001C4FBD"/>
    <w:rsid w:val="001C5F63"/>
    <w:rsid w:val="001C60F0"/>
    <w:rsid w:val="001C64B4"/>
    <w:rsid w:val="001C655F"/>
    <w:rsid w:val="001C7948"/>
    <w:rsid w:val="001D0AAD"/>
    <w:rsid w:val="001D15FD"/>
    <w:rsid w:val="001D258C"/>
    <w:rsid w:val="001D3174"/>
    <w:rsid w:val="001D3393"/>
    <w:rsid w:val="001D39EF"/>
    <w:rsid w:val="001D3A4B"/>
    <w:rsid w:val="001D4568"/>
    <w:rsid w:val="001D4B5E"/>
    <w:rsid w:val="001D5FC9"/>
    <w:rsid w:val="001D6101"/>
    <w:rsid w:val="001D6635"/>
    <w:rsid w:val="001D6935"/>
    <w:rsid w:val="001E0D15"/>
    <w:rsid w:val="001E3439"/>
    <w:rsid w:val="001E56B6"/>
    <w:rsid w:val="001E7651"/>
    <w:rsid w:val="001F004C"/>
    <w:rsid w:val="001F057D"/>
    <w:rsid w:val="001F1DE9"/>
    <w:rsid w:val="001F3A59"/>
    <w:rsid w:val="001F49B0"/>
    <w:rsid w:val="001F6D38"/>
    <w:rsid w:val="00200328"/>
    <w:rsid w:val="002014F2"/>
    <w:rsid w:val="00201574"/>
    <w:rsid w:val="00201F84"/>
    <w:rsid w:val="0020527D"/>
    <w:rsid w:val="002055C0"/>
    <w:rsid w:val="00207595"/>
    <w:rsid w:val="00207822"/>
    <w:rsid w:val="00207BC0"/>
    <w:rsid w:val="00207F85"/>
    <w:rsid w:val="0021022F"/>
    <w:rsid w:val="00210AB3"/>
    <w:rsid w:val="00210F36"/>
    <w:rsid w:val="00211A9F"/>
    <w:rsid w:val="00212489"/>
    <w:rsid w:val="0021366F"/>
    <w:rsid w:val="00215461"/>
    <w:rsid w:val="002176BF"/>
    <w:rsid w:val="00220148"/>
    <w:rsid w:val="002204CB"/>
    <w:rsid w:val="00223B89"/>
    <w:rsid w:val="00225258"/>
    <w:rsid w:val="00225770"/>
    <w:rsid w:val="00225946"/>
    <w:rsid w:val="00225A5D"/>
    <w:rsid w:val="00225D7D"/>
    <w:rsid w:val="00226B7B"/>
    <w:rsid w:val="00231D51"/>
    <w:rsid w:val="00233D18"/>
    <w:rsid w:val="00236378"/>
    <w:rsid w:val="00237C52"/>
    <w:rsid w:val="00240C4D"/>
    <w:rsid w:val="00240D7A"/>
    <w:rsid w:val="002424AB"/>
    <w:rsid w:val="002425CA"/>
    <w:rsid w:val="0024275E"/>
    <w:rsid w:val="002428C3"/>
    <w:rsid w:val="00242B0A"/>
    <w:rsid w:val="002445CE"/>
    <w:rsid w:val="0025003B"/>
    <w:rsid w:val="00250197"/>
    <w:rsid w:val="00252043"/>
    <w:rsid w:val="002521EA"/>
    <w:rsid w:val="00252BEC"/>
    <w:rsid w:val="00252CE4"/>
    <w:rsid w:val="00252F7C"/>
    <w:rsid w:val="002539C4"/>
    <w:rsid w:val="002544B2"/>
    <w:rsid w:val="00255B54"/>
    <w:rsid w:val="00255EAA"/>
    <w:rsid w:val="0025617C"/>
    <w:rsid w:val="002568CC"/>
    <w:rsid w:val="00261849"/>
    <w:rsid w:val="00263374"/>
    <w:rsid w:val="002633E6"/>
    <w:rsid w:val="00263A29"/>
    <w:rsid w:val="0026590A"/>
    <w:rsid w:val="002676BF"/>
    <w:rsid w:val="0027059B"/>
    <w:rsid w:val="00270892"/>
    <w:rsid w:val="002708FB"/>
    <w:rsid w:val="002714CA"/>
    <w:rsid w:val="002729E9"/>
    <w:rsid w:val="00273E33"/>
    <w:rsid w:val="00275C6C"/>
    <w:rsid w:val="00275FCA"/>
    <w:rsid w:val="00276B49"/>
    <w:rsid w:val="00276BA7"/>
    <w:rsid w:val="00277B81"/>
    <w:rsid w:val="002824F5"/>
    <w:rsid w:val="00284DCB"/>
    <w:rsid w:val="0028677B"/>
    <w:rsid w:val="00286B81"/>
    <w:rsid w:val="0028715A"/>
    <w:rsid w:val="00287273"/>
    <w:rsid w:val="00287BA1"/>
    <w:rsid w:val="00290F46"/>
    <w:rsid w:val="00291EDC"/>
    <w:rsid w:val="0029296F"/>
    <w:rsid w:val="00292BD9"/>
    <w:rsid w:val="002937A1"/>
    <w:rsid w:val="002948FE"/>
    <w:rsid w:val="00295417"/>
    <w:rsid w:val="002955E9"/>
    <w:rsid w:val="002956BE"/>
    <w:rsid w:val="00295AA7"/>
    <w:rsid w:val="00297A09"/>
    <w:rsid w:val="002A0301"/>
    <w:rsid w:val="002A0766"/>
    <w:rsid w:val="002A0EA5"/>
    <w:rsid w:val="002A14F0"/>
    <w:rsid w:val="002A272A"/>
    <w:rsid w:val="002A3456"/>
    <w:rsid w:val="002A464C"/>
    <w:rsid w:val="002B0450"/>
    <w:rsid w:val="002B0BDA"/>
    <w:rsid w:val="002B32B8"/>
    <w:rsid w:val="002B3720"/>
    <w:rsid w:val="002B585C"/>
    <w:rsid w:val="002C0BF0"/>
    <w:rsid w:val="002C16A0"/>
    <w:rsid w:val="002C1F01"/>
    <w:rsid w:val="002C2B75"/>
    <w:rsid w:val="002C2E57"/>
    <w:rsid w:val="002C3799"/>
    <w:rsid w:val="002C4C11"/>
    <w:rsid w:val="002C5148"/>
    <w:rsid w:val="002C61AF"/>
    <w:rsid w:val="002C71CF"/>
    <w:rsid w:val="002C7B6D"/>
    <w:rsid w:val="002D1B92"/>
    <w:rsid w:val="002D3202"/>
    <w:rsid w:val="002D526C"/>
    <w:rsid w:val="002D5D9E"/>
    <w:rsid w:val="002D70B2"/>
    <w:rsid w:val="002E053A"/>
    <w:rsid w:val="002E05A6"/>
    <w:rsid w:val="002E2581"/>
    <w:rsid w:val="002E2A29"/>
    <w:rsid w:val="002E35B5"/>
    <w:rsid w:val="002E3769"/>
    <w:rsid w:val="002E391F"/>
    <w:rsid w:val="002E42EA"/>
    <w:rsid w:val="002E4A0E"/>
    <w:rsid w:val="002E6073"/>
    <w:rsid w:val="002E7624"/>
    <w:rsid w:val="002F1F27"/>
    <w:rsid w:val="002F2EDE"/>
    <w:rsid w:val="002F6357"/>
    <w:rsid w:val="002F67F6"/>
    <w:rsid w:val="002F6822"/>
    <w:rsid w:val="002F6C2D"/>
    <w:rsid w:val="00302892"/>
    <w:rsid w:val="003032C4"/>
    <w:rsid w:val="00303F66"/>
    <w:rsid w:val="0030414C"/>
    <w:rsid w:val="003041AF"/>
    <w:rsid w:val="0031027C"/>
    <w:rsid w:val="00311570"/>
    <w:rsid w:val="00312300"/>
    <w:rsid w:val="00313945"/>
    <w:rsid w:val="00313AB2"/>
    <w:rsid w:val="00313B3F"/>
    <w:rsid w:val="00315811"/>
    <w:rsid w:val="00315A29"/>
    <w:rsid w:val="00317A7B"/>
    <w:rsid w:val="00317B1D"/>
    <w:rsid w:val="003202B2"/>
    <w:rsid w:val="00321711"/>
    <w:rsid w:val="00321BDF"/>
    <w:rsid w:val="00323499"/>
    <w:rsid w:val="00323B35"/>
    <w:rsid w:val="00324D96"/>
    <w:rsid w:val="003255B7"/>
    <w:rsid w:val="00326765"/>
    <w:rsid w:val="00327B8B"/>
    <w:rsid w:val="0033401A"/>
    <w:rsid w:val="00335641"/>
    <w:rsid w:val="00336348"/>
    <w:rsid w:val="00336368"/>
    <w:rsid w:val="0033755C"/>
    <w:rsid w:val="00337DD3"/>
    <w:rsid w:val="003404B5"/>
    <w:rsid w:val="003408F4"/>
    <w:rsid w:val="003413AD"/>
    <w:rsid w:val="00341AD5"/>
    <w:rsid w:val="00341BC5"/>
    <w:rsid w:val="003420C9"/>
    <w:rsid w:val="00342255"/>
    <w:rsid w:val="003433FA"/>
    <w:rsid w:val="0034626E"/>
    <w:rsid w:val="00350219"/>
    <w:rsid w:val="00350CE0"/>
    <w:rsid w:val="00352D2F"/>
    <w:rsid w:val="00353B8A"/>
    <w:rsid w:val="00353D9D"/>
    <w:rsid w:val="00353F38"/>
    <w:rsid w:val="00357EDC"/>
    <w:rsid w:val="00360526"/>
    <w:rsid w:val="003609F1"/>
    <w:rsid w:val="00360B74"/>
    <w:rsid w:val="003639E4"/>
    <w:rsid w:val="00364861"/>
    <w:rsid w:val="00364DE9"/>
    <w:rsid w:val="0036549A"/>
    <w:rsid w:val="0036705C"/>
    <w:rsid w:val="003707A0"/>
    <w:rsid w:val="0037135B"/>
    <w:rsid w:val="00373FCB"/>
    <w:rsid w:val="00376B70"/>
    <w:rsid w:val="00377828"/>
    <w:rsid w:val="00377BCF"/>
    <w:rsid w:val="003800F8"/>
    <w:rsid w:val="0038058E"/>
    <w:rsid w:val="00380AC6"/>
    <w:rsid w:val="00380D32"/>
    <w:rsid w:val="003834D9"/>
    <w:rsid w:val="003844D1"/>
    <w:rsid w:val="003855CD"/>
    <w:rsid w:val="003857CA"/>
    <w:rsid w:val="00386D3D"/>
    <w:rsid w:val="00387A2A"/>
    <w:rsid w:val="00387C55"/>
    <w:rsid w:val="00391AB1"/>
    <w:rsid w:val="0039256F"/>
    <w:rsid w:val="00393793"/>
    <w:rsid w:val="003937BB"/>
    <w:rsid w:val="00393F05"/>
    <w:rsid w:val="00394370"/>
    <w:rsid w:val="00396E46"/>
    <w:rsid w:val="00396EC3"/>
    <w:rsid w:val="0039779B"/>
    <w:rsid w:val="00397DCC"/>
    <w:rsid w:val="003A19FF"/>
    <w:rsid w:val="003A26B7"/>
    <w:rsid w:val="003A2F39"/>
    <w:rsid w:val="003A38B0"/>
    <w:rsid w:val="003A4BF4"/>
    <w:rsid w:val="003A4D68"/>
    <w:rsid w:val="003A5585"/>
    <w:rsid w:val="003A6BCE"/>
    <w:rsid w:val="003A78D8"/>
    <w:rsid w:val="003A7B47"/>
    <w:rsid w:val="003B011C"/>
    <w:rsid w:val="003B04F9"/>
    <w:rsid w:val="003B1448"/>
    <w:rsid w:val="003B1AF3"/>
    <w:rsid w:val="003B21E3"/>
    <w:rsid w:val="003B505A"/>
    <w:rsid w:val="003B793C"/>
    <w:rsid w:val="003C19C4"/>
    <w:rsid w:val="003C2240"/>
    <w:rsid w:val="003C4F6E"/>
    <w:rsid w:val="003C5628"/>
    <w:rsid w:val="003C56C6"/>
    <w:rsid w:val="003C6A4A"/>
    <w:rsid w:val="003D1942"/>
    <w:rsid w:val="003D31E1"/>
    <w:rsid w:val="003D615F"/>
    <w:rsid w:val="003D6C4F"/>
    <w:rsid w:val="003D7A04"/>
    <w:rsid w:val="003D7F4E"/>
    <w:rsid w:val="003E1122"/>
    <w:rsid w:val="003E1616"/>
    <w:rsid w:val="003E1D0D"/>
    <w:rsid w:val="003E25F8"/>
    <w:rsid w:val="003E4A50"/>
    <w:rsid w:val="003E54B3"/>
    <w:rsid w:val="003E6B68"/>
    <w:rsid w:val="003E6D23"/>
    <w:rsid w:val="003E7DA4"/>
    <w:rsid w:val="003F0B97"/>
    <w:rsid w:val="003F200D"/>
    <w:rsid w:val="003F2847"/>
    <w:rsid w:val="003F2C2D"/>
    <w:rsid w:val="003F33CE"/>
    <w:rsid w:val="003F3C47"/>
    <w:rsid w:val="003F4D1D"/>
    <w:rsid w:val="003F5E92"/>
    <w:rsid w:val="003F68E3"/>
    <w:rsid w:val="0040004D"/>
    <w:rsid w:val="004008D3"/>
    <w:rsid w:val="0040095D"/>
    <w:rsid w:val="00402265"/>
    <w:rsid w:val="0040253A"/>
    <w:rsid w:val="004031EF"/>
    <w:rsid w:val="004054A4"/>
    <w:rsid w:val="0040597A"/>
    <w:rsid w:val="0040671C"/>
    <w:rsid w:val="00407C8E"/>
    <w:rsid w:val="00407F09"/>
    <w:rsid w:val="004107E4"/>
    <w:rsid w:val="00411CF2"/>
    <w:rsid w:val="004124AD"/>
    <w:rsid w:val="004126A4"/>
    <w:rsid w:val="00413E7B"/>
    <w:rsid w:val="004155E0"/>
    <w:rsid w:val="00415747"/>
    <w:rsid w:val="0041672D"/>
    <w:rsid w:val="00416C2F"/>
    <w:rsid w:val="004177F5"/>
    <w:rsid w:val="004179FE"/>
    <w:rsid w:val="00417BA5"/>
    <w:rsid w:val="00423A0D"/>
    <w:rsid w:val="00424210"/>
    <w:rsid w:val="004258AD"/>
    <w:rsid w:val="0042764E"/>
    <w:rsid w:val="00430956"/>
    <w:rsid w:val="00430B61"/>
    <w:rsid w:val="00432198"/>
    <w:rsid w:val="00432A55"/>
    <w:rsid w:val="00433513"/>
    <w:rsid w:val="00433F6E"/>
    <w:rsid w:val="0043400C"/>
    <w:rsid w:val="00434A69"/>
    <w:rsid w:val="0043555E"/>
    <w:rsid w:val="00435E1A"/>
    <w:rsid w:val="00436C0E"/>
    <w:rsid w:val="00436D74"/>
    <w:rsid w:val="004372DB"/>
    <w:rsid w:val="004379B8"/>
    <w:rsid w:val="0044106B"/>
    <w:rsid w:val="0044190D"/>
    <w:rsid w:val="00442393"/>
    <w:rsid w:val="00442688"/>
    <w:rsid w:val="004436DB"/>
    <w:rsid w:val="00443CF5"/>
    <w:rsid w:val="00445A6D"/>
    <w:rsid w:val="00446293"/>
    <w:rsid w:val="00446619"/>
    <w:rsid w:val="00447AA6"/>
    <w:rsid w:val="004513EF"/>
    <w:rsid w:val="00452159"/>
    <w:rsid w:val="00452EC4"/>
    <w:rsid w:val="00453326"/>
    <w:rsid w:val="004533B6"/>
    <w:rsid w:val="00453CD8"/>
    <w:rsid w:val="00454E99"/>
    <w:rsid w:val="0045563B"/>
    <w:rsid w:val="004602BC"/>
    <w:rsid w:val="0046053E"/>
    <w:rsid w:val="0046464A"/>
    <w:rsid w:val="00465906"/>
    <w:rsid w:val="00467A43"/>
    <w:rsid w:val="0047179F"/>
    <w:rsid w:val="00471C33"/>
    <w:rsid w:val="00471E5E"/>
    <w:rsid w:val="004735D1"/>
    <w:rsid w:val="00473EC0"/>
    <w:rsid w:val="00475539"/>
    <w:rsid w:val="0047583A"/>
    <w:rsid w:val="00475A21"/>
    <w:rsid w:val="00475BA9"/>
    <w:rsid w:val="0048027F"/>
    <w:rsid w:val="004817AC"/>
    <w:rsid w:val="0048184B"/>
    <w:rsid w:val="00481C93"/>
    <w:rsid w:val="00481ECB"/>
    <w:rsid w:val="004820F9"/>
    <w:rsid w:val="00483219"/>
    <w:rsid w:val="00483CA6"/>
    <w:rsid w:val="0048401A"/>
    <w:rsid w:val="004862CA"/>
    <w:rsid w:val="00486406"/>
    <w:rsid w:val="00486AD0"/>
    <w:rsid w:val="00486ECE"/>
    <w:rsid w:val="00490786"/>
    <w:rsid w:val="00490C24"/>
    <w:rsid w:val="00490DE6"/>
    <w:rsid w:val="00491706"/>
    <w:rsid w:val="0049237F"/>
    <w:rsid w:val="00492E0E"/>
    <w:rsid w:val="00494B1C"/>
    <w:rsid w:val="00494B23"/>
    <w:rsid w:val="00495801"/>
    <w:rsid w:val="00495E4E"/>
    <w:rsid w:val="00496C11"/>
    <w:rsid w:val="00497270"/>
    <w:rsid w:val="0049730F"/>
    <w:rsid w:val="00497C27"/>
    <w:rsid w:val="004A07BD"/>
    <w:rsid w:val="004A0A5C"/>
    <w:rsid w:val="004A10D0"/>
    <w:rsid w:val="004A2408"/>
    <w:rsid w:val="004A2504"/>
    <w:rsid w:val="004A35EF"/>
    <w:rsid w:val="004A386E"/>
    <w:rsid w:val="004A38AE"/>
    <w:rsid w:val="004A6035"/>
    <w:rsid w:val="004B0144"/>
    <w:rsid w:val="004B0EA2"/>
    <w:rsid w:val="004B186F"/>
    <w:rsid w:val="004B1E6B"/>
    <w:rsid w:val="004B236C"/>
    <w:rsid w:val="004B24A3"/>
    <w:rsid w:val="004B74DE"/>
    <w:rsid w:val="004B7801"/>
    <w:rsid w:val="004B7A47"/>
    <w:rsid w:val="004C22D2"/>
    <w:rsid w:val="004C266A"/>
    <w:rsid w:val="004C26A0"/>
    <w:rsid w:val="004C37F6"/>
    <w:rsid w:val="004C3B0E"/>
    <w:rsid w:val="004C5091"/>
    <w:rsid w:val="004C53C5"/>
    <w:rsid w:val="004C60F3"/>
    <w:rsid w:val="004D01BE"/>
    <w:rsid w:val="004D0264"/>
    <w:rsid w:val="004D1AA1"/>
    <w:rsid w:val="004D2A20"/>
    <w:rsid w:val="004D3B36"/>
    <w:rsid w:val="004D3BF7"/>
    <w:rsid w:val="004D3F16"/>
    <w:rsid w:val="004D4629"/>
    <w:rsid w:val="004D4660"/>
    <w:rsid w:val="004D4EE6"/>
    <w:rsid w:val="004D6253"/>
    <w:rsid w:val="004D6D06"/>
    <w:rsid w:val="004D700E"/>
    <w:rsid w:val="004D70BC"/>
    <w:rsid w:val="004D710F"/>
    <w:rsid w:val="004E2E6B"/>
    <w:rsid w:val="004E3F17"/>
    <w:rsid w:val="004E42D4"/>
    <w:rsid w:val="004E4D82"/>
    <w:rsid w:val="004E54DF"/>
    <w:rsid w:val="004E6636"/>
    <w:rsid w:val="004E77E3"/>
    <w:rsid w:val="004E7906"/>
    <w:rsid w:val="004E7A14"/>
    <w:rsid w:val="004F087A"/>
    <w:rsid w:val="004F3D52"/>
    <w:rsid w:val="004F50A2"/>
    <w:rsid w:val="004F7276"/>
    <w:rsid w:val="00500182"/>
    <w:rsid w:val="00500535"/>
    <w:rsid w:val="00500C20"/>
    <w:rsid w:val="005022E0"/>
    <w:rsid w:val="00503A25"/>
    <w:rsid w:val="00503B9F"/>
    <w:rsid w:val="00504582"/>
    <w:rsid w:val="00504692"/>
    <w:rsid w:val="00505B5A"/>
    <w:rsid w:val="00506509"/>
    <w:rsid w:val="005067D1"/>
    <w:rsid w:val="00506CCB"/>
    <w:rsid w:val="00506D4A"/>
    <w:rsid w:val="00507001"/>
    <w:rsid w:val="00507213"/>
    <w:rsid w:val="00507405"/>
    <w:rsid w:val="00507F8A"/>
    <w:rsid w:val="005111AE"/>
    <w:rsid w:val="00512866"/>
    <w:rsid w:val="00513369"/>
    <w:rsid w:val="005153AF"/>
    <w:rsid w:val="00515B2E"/>
    <w:rsid w:val="00515D7A"/>
    <w:rsid w:val="00515D96"/>
    <w:rsid w:val="00516B62"/>
    <w:rsid w:val="00517FA1"/>
    <w:rsid w:val="0052192D"/>
    <w:rsid w:val="0052275F"/>
    <w:rsid w:val="00522F2E"/>
    <w:rsid w:val="005234EE"/>
    <w:rsid w:val="00524086"/>
    <w:rsid w:val="00524DA0"/>
    <w:rsid w:val="005254D9"/>
    <w:rsid w:val="00525806"/>
    <w:rsid w:val="00530A51"/>
    <w:rsid w:val="00531594"/>
    <w:rsid w:val="00532FBB"/>
    <w:rsid w:val="0053316B"/>
    <w:rsid w:val="00534189"/>
    <w:rsid w:val="00534F00"/>
    <w:rsid w:val="00535E74"/>
    <w:rsid w:val="005379AC"/>
    <w:rsid w:val="00541E1C"/>
    <w:rsid w:val="00542BE9"/>
    <w:rsid w:val="00543191"/>
    <w:rsid w:val="00545032"/>
    <w:rsid w:val="0054623E"/>
    <w:rsid w:val="00546AB2"/>
    <w:rsid w:val="0055299E"/>
    <w:rsid w:val="005531FA"/>
    <w:rsid w:val="0055450E"/>
    <w:rsid w:val="00554A9B"/>
    <w:rsid w:val="005554C7"/>
    <w:rsid w:val="005566C4"/>
    <w:rsid w:val="005618C6"/>
    <w:rsid w:val="0056473F"/>
    <w:rsid w:val="00564B37"/>
    <w:rsid w:val="0056535B"/>
    <w:rsid w:val="005667D8"/>
    <w:rsid w:val="00567DAA"/>
    <w:rsid w:val="005707E2"/>
    <w:rsid w:val="0057534E"/>
    <w:rsid w:val="00575C83"/>
    <w:rsid w:val="00576008"/>
    <w:rsid w:val="00576640"/>
    <w:rsid w:val="00580348"/>
    <w:rsid w:val="00581348"/>
    <w:rsid w:val="0058391C"/>
    <w:rsid w:val="00584251"/>
    <w:rsid w:val="00590E6C"/>
    <w:rsid w:val="00590F11"/>
    <w:rsid w:val="005912CB"/>
    <w:rsid w:val="00592378"/>
    <w:rsid w:val="005960ED"/>
    <w:rsid w:val="005960F5"/>
    <w:rsid w:val="00596131"/>
    <w:rsid w:val="00596D8B"/>
    <w:rsid w:val="005A1420"/>
    <w:rsid w:val="005A2A1D"/>
    <w:rsid w:val="005A3959"/>
    <w:rsid w:val="005A4C22"/>
    <w:rsid w:val="005A6E41"/>
    <w:rsid w:val="005B06EE"/>
    <w:rsid w:val="005B096E"/>
    <w:rsid w:val="005B19F7"/>
    <w:rsid w:val="005B2CC8"/>
    <w:rsid w:val="005B2E28"/>
    <w:rsid w:val="005B3096"/>
    <w:rsid w:val="005B3727"/>
    <w:rsid w:val="005B405D"/>
    <w:rsid w:val="005B4E81"/>
    <w:rsid w:val="005B66FF"/>
    <w:rsid w:val="005C0E21"/>
    <w:rsid w:val="005C167E"/>
    <w:rsid w:val="005C1A2F"/>
    <w:rsid w:val="005C2978"/>
    <w:rsid w:val="005C42B6"/>
    <w:rsid w:val="005C485D"/>
    <w:rsid w:val="005C4887"/>
    <w:rsid w:val="005C49E7"/>
    <w:rsid w:val="005C57BF"/>
    <w:rsid w:val="005C652C"/>
    <w:rsid w:val="005C7E69"/>
    <w:rsid w:val="005D0BC5"/>
    <w:rsid w:val="005D1A98"/>
    <w:rsid w:val="005D39CC"/>
    <w:rsid w:val="005D404E"/>
    <w:rsid w:val="005D4CA8"/>
    <w:rsid w:val="005D5B5B"/>
    <w:rsid w:val="005D5CB4"/>
    <w:rsid w:val="005D67B0"/>
    <w:rsid w:val="005D7746"/>
    <w:rsid w:val="005D78F2"/>
    <w:rsid w:val="005D7A9C"/>
    <w:rsid w:val="005E2199"/>
    <w:rsid w:val="005E2259"/>
    <w:rsid w:val="005E53B4"/>
    <w:rsid w:val="005E5D80"/>
    <w:rsid w:val="005E6426"/>
    <w:rsid w:val="005E7AAD"/>
    <w:rsid w:val="005E7E2C"/>
    <w:rsid w:val="005F0374"/>
    <w:rsid w:val="005F1606"/>
    <w:rsid w:val="005F22FE"/>
    <w:rsid w:val="005F462B"/>
    <w:rsid w:val="005F50EF"/>
    <w:rsid w:val="005F67CC"/>
    <w:rsid w:val="005F7246"/>
    <w:rsid w:val="005F7597"/>
    <w:rsid w:val="005F78C2"/>
    <w:rsid w:val="0060116E"/>
    <w:rsid w:val="0060160F"/>
    <w:rsid w:val="00602E9D"/>
    <w:rsid w:val="006031A7"/>
    <w:rsid w:val="00603935"/>
    <w:rsid w:val="00603B52"/>
    <w:rsid w:val="00604F9C"/>
    <w:rsid w:val="00605862"/>
    <w:rsid w:val="00607822"/>
    <w:rsid w:val="00607FF4"/>
    <w:rsid w:val="006105E7"/>
    <w:rsid w:val="006116DB"/>
    <w:rsid w:val="0061179D"/>
    <w:rsid w:val="00613D49"/>
    <w:rsid w:val="0061411D"/>
    <w:rsid w:val="006151B6"/>
    <w:rsid w:val="00616148"/>
    <w:rsid w:val="00616B84"/>
    <w:rsid w:val="006202EF"/>
    <w:rsid w:val="0062143E"/>
    <w:rsid w:val="00623E11"/>
    <w:rsid w:val="0062413B"/>
    <w:rsid w:val="00626031"/>
    <w:rsid w:val="00627138"/>
    <w:rsid w:val="0062766C"/>
    <w:rsid w:val="0063064E"/>
    <w:rsid w:val="00630962"/>
    <w:rsid w:val="006310D5"/>
    <w:rsid w:val="0063182E"/>
    <w:rsid w:val="00631967"/>
    <w:rsid w:val="006325C3"/>
    <w:rsid w:val="00632724"/>
    <w:rsid w:val="00636B63"/>
    <w:rsid w:val="006407E5"/>
    <w:rsid w:val="006410A2"/>
    <w:rsid w:val="00641729"/>
    <w:rsid w:val="00641BC9"/>
    <w:rsid w:val="006441A5"/>
    <w:rsid w:val="006458BB"/>
    <w:rsid w:val="00645AF5"/>
    <w:rsid w:val="0064607E"/>
    <w:rsid w:val="006464F6"/>
    <w:rsid w:val="00647175"/>
    <w:rsid w:val="00647836"/>
    <w:rsid w:val="006501DC"/>
    <w:rsid w:val="0065481D"/>
    <w:rsid w:val="006555DD"/>
    <w:rsid w:val="00655CAD"/>
    <w:rsid w:val="00656650"/>
    <w:rsid w:val="006568E8"/>
    <w:rsid w:val="00662A3A"/>
    <w:rsid w:val="0066347F"/>
    <w:rsid w:val="006638C2"/>
    <w:rsid w:val="006642EF"/>
    <w:rsid w:val="00664BCB"/>
    <w:rsid w:val="006657D0"/>
    <w:rsid w:val="00665C9E"/>
    <w:rsid w:val="00670BB5"/>
    <w:rsid w:val="00672F0B"/>
    <w:rsid w:val="0067332D"/>
    <w:rsid w:val="0067554B"/>
    <w:rsid w:val="00675B92"/>
    <w:rsid w:val="006808D8"/>
    <w:rsid w:val="00680E04"/>
    <w:rsid w:val="00681896"/>
    <w:rsid w:val="00681BC1"/>
    <w:rsid w:val="00682267"/>
    <w:rsid w:val="006832B7"/>
    <w:rsid w:val="00683559"/>
    <w:rsid w:val="0068430A"/>
    <w:rsid w:val="00684752"/>
    <w:rsid w:val="00684DD7"/>
    <w:rsid w:val="00685FAD"/>
    <w:rsid w:val="006864DB"/>
    <w:rsid w:val="00687C8B"/>
    <w:rsid w:val="00687D61"/>
    <w:rsid w:val="00687EF8"/>
    <w:rsid w:val="00692C33"/>
    <w:rsid w:val="00694466"/>
    <w:rsid w:val="0069616E"/>
    <w:rsid w:val="00697995"/>
    <w:rsid w:val="00697A29"/>
    <w:rsid w:val="006A054C"/>
    <w:rsid w:val="006A08CB"/>
    <w:rsid w:val="006A26B8"/>
    <w:rsid w:val="006A2BC1"/>
    <w:rsid w:val="006A500F"/>
    <w:rsid w:val="006A5456"/>
    <w:rsid w:val="006A55D7"/>
    <w:rsid w:val="006A5E19"/>
    <w:rsid w:val="006A5F4E"/>
    <w:rsid w:val="006A6590"/>
    <w:rsid w:val="006A6A73"/>
    <w:rsid w:val="006B03B7"/>
    <w:rsid w:val="006B2583"/>
    <w:rsid w:val="006B43F4"/>
    <w:rsid w:val="006B50A4"/>
    <w:rsid w:val="006B7037"/>
    <w:rsid w:val="006B75A2"/>
    <w:rsid w:val="006B7D57"/>
    <w:rsid w:val="006C0914"/>
    <w:rsid w:val="006C1C93"/>
    <w:rsid w:val="006C2E80"/>
    <w:rsid w:val="006C38CE"/>
    <w:rsid w:val="006C4308"/>
    <w:rsid w:val="006C49E7"/>
    <w:rsid w:val="006C50FA"/>
    <w:rsid w:val="006C5BEA"/>
    <w:rsid w:val="006C67D8"/>
    <w:rsid w:val="006C75C4"/>
    <w:rsid w:val="006D0E3F"/>
    <w:rsid w:val="006D3FCB"/>
    <w:rsid w:val="006D4CF9"/>
    <w:rsid w:val="006D62D6"/>
    <w:rsid w:val="006D7013"/>
    <w:rsid w:val="006D70E2"/>
    <w:rsid w:val="006D71C2"/>
    <w:rsid w:val="006E0B72"/>
    <w:rsid w:val="006E12BD"/>
    <w:rsid w:val="006E4805"/>
    <w:rsid w:val="006E4EF1"/>
    <w:rsid w:val="006E7C97"/>
    <w:rsid w:val="006F15DA"/>
    <w:rsid w:val="006F1619"/>
    <w:rsid w:val="006F19FB"/>
    <w:rsid w:val="006F1C87"/>
    <w:rsid w:val="006F25DB"/>
    <w:rsid w:val="006F3F75"/>
    <w:rsid w:val="006F499B"/>
    <w:rsid w:val="006F6685"/>
    <w:rsid w:val="006F7CD8"/>
    <w:rsid w:val="00701584"/>
    <w:rsid w:val="0070158E"/>
    <w:rsid w:val="00702AAA"/>
    <w:rsid w:val="007051E5"/>
    <w:rsid w:val="0070576B"/>
    <w:rsid w:val="00706050"/>
    <w:rsid w:val="0070645F"/>
    <w:rsid w:val="00706F84"/>
    <w:rsid w:val="0071098F"/>
    <w:rsid w:val="007109C7"/>
    <w:rsid w:val="00711005"/>
    <w:rsid w:val="007147FE"/>
    <w:rsid w:val="00714A78"/>
    <w:rsid w:val="00714A9F"/>
    <w:rsid w:val="0071610C"/>
    <w:rsid w:val="00716119"/>
    <w:rsid w:val="00717D31"/>
    <w:rsid w:val="00720BA5"/>
    <w:rsid w:val="00721932"/>
    <w:rsid w:val="00724B37"/>
    <w:rsid w:val="007254AF"/>
    <w:rsid w:val="0072573F"/>
    <w:rsid w:val="00730CD7"/>
    <w:rsid w:val="00730F40"/>
    <w:rsid w:val="007328C7"/>
    <w:rsid w:val="007355BE"/>
    <w:rsid w:val="0073663D"/>
    <w:rsid w:val="00736ECF"/>
    <w:rsid w:val="00741CAD"/>
    <w:rsid w:val="00743A5C"/>
    <w:rsid w:val="0074454E"/>
    <w:rsid w:val="00745032"/>
    <w:rsid w:val="007467C6"/>
    <w:rsid w:val="0074698D"/>
    <w:rsid w:val="00747CE1"/>
    <w:rsid w:val="007511E7"/>
    <w:rsid w:val="00751665"/>
    <w:rsid w:val="00752551"/>
    <w:rsid w:val="007563C2"/>
    <w:rsid w:val="0075691D"/>
    <w:rsid w:val="007601FA"/>
    <w:rsid w:val="00760788"/>
    <w:rsid w:val="00760E9D"/>
    <w:rsid w:val="00760F9B"/>
    <w:rsid w:val="00761873"/>
    <w:rsid w:val="00761E6B"/>
    <w:rsid w:val="00762A76"/>
    <w:rsid w:val="0076400F"/>
    <w:rsid w:val="0076474B"/>
    <w:rsid w:val="007660DA"/>
    <w:rsid w:val="00766BA3"/>
    <w:rsid w:val="00766D24"/>
    <w:rsid w:val="00770AA9"/>
    <w:rsid w:val="00770FEA"/>
    <w:rsid w:val="00772565"/>
    <w:rsid w:val="00772CFE"/>
    <w:rsid w:val="00772F97"/>
    <w:rsid w:val="00773A66"/>
    <w:rsid w:val="00774B91"/>
    <w:rsid w:val="007753B6"/>
    <w:rsid w:val="007769EC"/>
    <w:rsid w:val="00776F93"/>
    <w:rsid w:val="0078112D"/>
    <w:rsid w:val="00781D94"/>
    <w:rsid w:val="007823A1"/>
    <w:rsid w:val="007836E8"/>
    <w:rsid w:val="00785113"/>
    <w:rsid w:val="007867F8"/>
    <w:rsid w:val="007869F6"/>
    <w:rsid w:val="00787895"/>
    <w:rsid w:val="0079048A"/>
    <w:rsid w:val="00793301"/>
    <w:rsid w:val="00793766"/>
    <w:rsid w:val="00794759"/>
    <w:rsid w:val="0079493E"/>
    <w:rsid w:val="0079716D"/>
    <w:rsid w:val="00797967"/>
    <w:rsid w:val="007A0C9A"/>
    <w:rsid w:val="007A13FC"/>
    <w:rsid w:val="007A29A9"/>
    <w:rsid w:val="007A2EE8"/>
    <w:rsid w:val="007A46F5"/>
    <w:rsid w:val="007A5186"/>
    <w:rsid w:val="007A75DC"/>
    <w:rsid w:val="007A7C86"/>
    <w:rsid w:val="007A7FA3"/>
    <w:rsid w:val="007B0FB5"/>
    <w:rsid w:val="007B1C7E"/>
    <w:rsid w:val="007B3147"/>
    <w:rsid w:val="007B44DC"/>
    <w:rsid w:val="007B4FFB"/>
    <w:rsid w:val="007B511C"/>
    <w:rsid w:val="007B6A08"/>
    <w:rsid w:val="007C20AB"/>
    <w:rsid w:val="007C2BBB"/>
    <w:rsid w:val="007C4B42"/>
    <w:rsid w:val="007C580B"/>
    <w:rsid w:val="007C6772"/>
    <w:rsid w:val="007C70E2"/>
    <w:rsid w:val="007C79FF"/>
    <w:rsid w:val="007C7F9F"/>
    <w:rsid w:val="007D0778"/>
    <w:rsid w:val="007D095A"/>
    <w:rsid w:val="007D1081"/>
    <w:rsid w:val="007D12F8"/>
    <w:rsid w:val="007D2635"/>
    <w:rsid w:val="007D286C"/>
    <w:rsid w:val="007D2A9A"/>
    <w:rsid w:val="007D5426"/>
    <w:rsid w:val="007D725F"/>
    <w:rsid w:val="007D7FF7"/>
    <w:rsid w:val="007E0408"/>
    <w:rsid w:val="007E1F6C"/>
    <w:rsid w:val="007E346C"/>
    <w:rsid w:val="007E3DBC"/>
    <w:rsid w:val="007E4438"/>
    <w:rsid w:val="007E47C1"/>
    <w:rsid w:val="007E49C3"/>
    <w:rsid w:val="007E6ED0"/>
    <w:rsid w:val="007F113D"/>
    <w:rsid w:val="007F1700"/>
    <w:rsid w:val="007F1876"/>
    <w:rsid w:val="007F2164"/>
    <w:rsid w:val="007F245D"/>
    <w:rsid w:val="007F2748"/>
    <w:rsid w:val="007F6801"/>
    <w:rsid w:val="007F6DB3"/>
    <w:rsid w:val="007F72E3"/>
    <w:rsid w:val="00800748"/>
    <w:rsid w:val="00800803"/>
    <w:rsid w:val="00800BC0"/>
    <w:rsid w:val="00802149"/>
    <w:rsid w:val="00804731"/>
    <w:rsid w:val="00804CAF"/>
    <w:rsid w:val="00805278"/>
    <w:rsid w:val="00805665"/>
    <w:rsid w:val="00805F16"/>
    <w:rsid w:val="00810DDE"/>
    <w:rsid w:val="00810FB0"/>
    <w:rsid w:val="00814C87"/>
    <w:rsid w:val="00820596"/>
    <w:rsid w:val="00821747"/>
    <w:rsid w:val="008220CC"/>
    <w:rsid w:val="00822270"/>
    <w:rsid w:val="008237CA"/>
    <w:rsid w:val="00824A3A"/>
    <w:rsid w:val="008300A2"/>
    <w:rsid w:val="00830C24"/>
    <w:rsid w:val="00831DF1"/>
    <w:rsid w:val="00832270"/>
    <w:rsid w:val="00832A10"/>
    <w:rsid w:val="008345B1"/>
    <w:rsid w:val="008376D3"/>
    <w:rsid w:val="008377A1"/>
    <w:rsid w:val="00837FC3"/>
    <w:rsid w:val="008400C5"/>
    <w:rsid w:val="00840545"/>
    <w:rsid w:val="008413C6"/>
    <w:rsid w:val="00841F17"/>
    <w:rsid w:val="00841F23"/>
    <w:rsid w:val="008425E5"/>
    <w:rsid w:val="00842F8E"/>
    <w:rsid w:val="008431D3"/>
    <w:rsid w:val="00843D83"/>
    <w:rsid w:val="0084571B"/>
    <w:rsid w:val="0085144F"/>
    <w:rsid w:val="00851629"/>
    <w:rsid w:val="008520DE"/>
    <w:rsid w:val="008534E1"/>
    <w:rsid w:val="00853E91"/>
    <w:rsid w:val="008540EB"/>
    <w:rsid w:val="00854511"/>
    <w:rsid w:val="00855A71"/>
    <w:rsid w:val="008564EA"/>
    <w:rsid w:val="0085663B"/>
    <w:rsid w:val="00856CB7"/>
    <w:rsid w:val="008573F7"/>
    <w:rsid w:val="00857B5A"/>
    <w:rsid w:val="00861992"/>
    <w:rsid w:val="00861BC7"/>
    <w:rsid w:val="00861D1E"/>
    <w:rsid w:val="00862127"/>
    <w:rsid w:val="00864D75"/>
    <w:rsid w:val="00866A2E"/>
    <w:rsid w:val="00866A8D"/>
    <w:rsid w:val="00866B16"/>
    <w:rsid w:val="00866C91"/>
    <w:rsid w:val="00871617"/>
    <w:rsid w:val="008719AE"/>
    <w:rsid w:val="00871DCD"/>
    <w:rsid w:val="008731D1"/>
    <w:rsid w:val="0087387F"/>
    <w:rsid w:val="00873D34"/>
    <w:rsid w:val="00874D5A"/>
    <w:rsid w:val="00875B5A"/>
    <w:rsid w:val="00876696"/>
    <w:rsid w:val="00877778"/>
    <w:rsid w:val="008808AD"/>
    <w:rsid w:val="00881D5B"/>
    <w:rsid w:val="0088406E"/>
    <w:rsid w:val="00884F15"/>
    <w:rsid w:val="00886D53"/>
    <w:rsid w:val="008871E1"/>
    <w:rsid w:val="00887B76"/>
    <w:rsid w:val="0089091C"/>
    <w:rsid w:val="0089154D"/>
    <w:rsid w:val="00893D96"/>
    <w:rsid w:val="00894420"/>
    <w:rsid w:val="00894A44"/>
    <w:rsid w:val="00895427"/>
    <w:rsid w:val="00895F12"/>
    <w:rsid w:val="008962F6"/>
    <w:rsid w:val="0089733E"/>
    <w:rsid w:val="00897E83"/>
    <w:rsid w:val="008A00A0"/>
    <w:rsid w:val="008A03EC"/>
    <w:rsid w:val="008A09C9"/>
    <w:rsid w:val="008A148F"/>
    <w:rsid w:val="008A3114"/>
    <w:rsid w:val="008A372E"/>
    <w:rsid w:val="008A3EF3"/>
    <w:rsid w:val="008B1468"/>
    <w:rsid w:val="008B3446"/>
    <w:rsid w:val="008B3C0E"/>
    <w:rsid w:val="008B454F"/>
    <w:rsid w:val="008B522A"/>
    <w:rsid w:val="008B617E"/>
    <w:rsid w:val="008B6AF4"/>
    <w:rsid w:val="008B6E15"/>
    <w:rsid w:val="008B76CF"/>
    <w:rsid w:val="008C0E99"/>
    <w:rsid w:val="008C4232"/>
    <w:rsid w:val="008C4893"/>
    <w:rsid w:val="008C4C98"/>
    <w:rsid w:val="008C69D4"/>
    <w:rsid w:val="008D0086"/>
    <w:rsid w:val="008D18F5"/>
    <w:rsid w:val="008D1D88"/>
    <w:rsid w:val="008D3133"/>
    <w:rsid w:val="008D34AB"/>
    <w:rsid w:val="008D36ED"/>
    <w:rsid w:val="008D371B"/>
    <w:rsid w:val="008D41E4"/>
    <w:rsid w:val="008E0CB5"/>
    <w:rsid w:val="008E1BC6"/>
    <w:rsid w:val="008E1D39"/>
    <w:rsid w:val="008E3617"/>
    <w:rsid w:val="008E6539"/>
    <w:rsid w:val="008E6738"/>
    <w:rsid w:val="008F0D54"/>
    <w:rsid w:val="008F1F5D"/>
    <w:rsid w:val="008F23EB"/>
    <w:rsid w:val="008F2793"/>
    <w:rsid w:val="008F63DD"/>
    <w:rsid w:val="008F69C2"/>
    <w:rsid w:val="00900FF9"/>
    <w:rsid w:val="0090235E"/>
    <w:rsid w:val="00902BBC"/>
    <w:rsid w:val="00902E9A"/>
    <w:rsid w:val="00903214"/>
    <w:rsid w:val="00904BD1"/>
    <w:rsid w:val="00904CC9"/>
    <w:rsid w:val="009054D7"/>
    <w:rsid w:val="009066FC"/>
    <w:rsid w:val="00907940"/>
    <w:rsid w:val="0091102F"/>
    <w:rsid w:val="00914997"/>
    <w:rsid w:val="00915949"/>
    <w:rsid w:val="009167FC"/>
    <w:rsid w:val="0091781C"/>
    <w:rsid w:val="00920123"/>
    <w:rsid w:val="009239FE"/>
    <w:rsid w:val="009253C9"/>
    <w:rsid w:val="0092562C"/>
    <w:rsid w:val="009256BA"/>
    <w:rsid w:val="00925B7F"/>
    <w:rsid w:val="00926354"/>
    <w:rsid w:val="0092785E"/>
    <w:rsid w:val="009304AB"/>
    <w:rsid w:val="0093068B"/>
    <w:rsid w:val="009309BC"/>
    <w:rsid w:val="00931D17"/>
    <w:rsid w:val="00932720"/>
    <w:rsid w:val="00932A96"/>
    <w:rsid w:val="00934291"/>
    <w:rsid w:val="00934B56"/>
    <w:rsid w:val="00936583"/>
    <w:rsid w:val="00936D4F"/>
    <w:rsid w:val="00937196"/>
    <w:rsid w:val="00941D70"/>
    <w:rsid w:val="00943295"/>
    <w:rsid w:val="00943913"/>
    <w:rsid w:val="00943EAD"/>
    <w:rsid w:val="00945B7E"/>
    <w:rsid w:val="00946E7A"/>
    <w:rsid w:val="00950A5C"/>
    <w:rsid w:val="00950E93"/>
    <w:rsid w:val="0095228F"/>
    <w:rsid w:val="00952D84"/>
    <w:rsid w:val="0095309A"/>
    <w:rsid w:val="00953729"/>
    <w:rsid w:val="00953BD3"/>
    <w:rsid w:val="009578E5"/>
    <w:rsid w:val="00957A5F"/>
    <w:rsid w:val="00957E7F"/>
    <w:rsid w:val="009605C1"/>
    <w:rsid w:val="00960B44"/>
    <w:rsid w:val="0096110F"/>
    <w:rsid w:val="00961A71"/>
    <w:rsid w:val="00961AE9"/>
    <w:rsid w:val="009625BF"/>
    <w:rsid w:val="00963794"/>
    <w:rsid w:val="009637B7"/>
    <w:rsid w:val="00963AA5"/>
    <w:rsid w:val="00964077"/>
    <w:rsid w:val="0096421F"/>
    <w:rsid w:val="00966054"/>
    <w:rsid w:val="00966774"/>
    <w:rsid w:val="00966E35"/>
    <w:rsid w:val="0097023C"/>
    <w:rsid w:val="009703AF"/>
    <w:rsid w:val="0097094A"/>
    <w:rsid w:val="00972882"/>
    <w:rsid w:val="009736DE"/>
    <w:rsid w:val="0097496E"/>
    <w:rsid w:val="00974C63"/>
    <w:rsid w:val="009757ED"/>
    <w:rsid w:val="00975F80"/>
    <w:rsid w:val="00976792"/>
    <w:rsid w:val="009778A2"/>
    <w:rsid w:val="00980596"/>
    <w:rsid w:val="00981144"/>
    <w:rsid w:val="00984AF6"/>
    <w:rsid w:val="00986333"/>
    <w:rsid w:val="009864B2"/>
    <w:rsid w:val="009868DD"/>
    <w:rsid w:val="00986C59"/>
    <w:rsid w:val="00987470"/>
    <w:rsid w:val="00990DB0"/>
    <w:rsid w:val="009931BC"/>
    <w:rsid w:val="009938F4"/>
    <w:rsid w:val="00995F27"/>
    <w:rsid w:val="009966EF"/>
    <w:rsid w:val="00997051"/>
    <w:rsid w:val="00997687"/>
    <w:rsid w:val="009A2000"/>
    <w:rsid w:val="009B0207"/>
    <w:rsid w:val="009B18DD"/>
    <w:rsid w:val="009B1BEF"/>
    <w:rsid w:val="009B30F3"/>
    <w:rsid w:val="009B334E"/>
    <w:rsid w:val="009B39B8"/>
    <w:rsid w:val="009B43D6"/>
    <w:rsid w:val="009B6EE2"/>
    <w:rsid w:val="009C0004"/>
    <w:rsid w:val="009C01A7"/>
    <w:rsid w:val="009C0CA1"/>
    <w:rsid w:val="009C164A"/>
    <w:rsid w:val="009C1679"/>
    <w:rsid w:val="009C34C7"/>
    <w:rsid w:val="009C3FB8"/>
    <w:rsid w:val="009C4580"/>
    <w:rsid w:val="009C4878"/>
    <w:rsid w:val="009C5BFC"/>
    <w:rsid w:val="009C6468"/>
    <w:rsid w:val="009C666C"/>
    <w:rsid w:val="009D0274"/>
    <w:rsid w:val="009D18CA"/>
    <w:rsid w:val="009D1D1E"/>
    <w:rsid w:val="009D29CE"/>
    <w:rsid w:val="009D30A0"/>
    <w:rsid w:val="009D3F5F"/>
    <w:rsid w:val="009D4567"/>
    <w:rsid w:val="009D4C75"/>
    <w:rsid w:val="009D5F80"/>
    <w:rsid w:val="009D71CA"/>
    <w:rsid w:val="009D73B0"/>
    <w:rsid w:val="009D7958"/>
    <w:rsid w:val="009E09FE"/>
    <w:rsid w:val="009E2A1E"/>
    <w:rsid w:val="009E302E"/>
    <w:rsid w:val="009E3A4C"/>
    <w:rsid w:val="009E3A53"/>
    <w:rsid w:val="009E3DC5"/>
    <w:rsid w:val="009E529B"/>
    <w:rsid w:val="009F0EA4"/>
    <w:rsid w:val="009F0FB9"/>
    <w:rsid w:val="009F13B2"/>
    <w:rsid w:val="009F1BDB"/>
    <w:rsid w:val="009F2D5F"/>
    <w:rsid w:val="009F3245"/>
    <w:rsid w:val="009F333F"/>
    <w:rsid w:val="009F58A1"/>
    <w:rsid w:val="009F5BF8"/>
    <w:rsid w:val="009F5C91"/>
    <w:rsid w:val="009F5CC8"/>
    <w:rsid w:val="009F5E06"/>
    <w:rsid w:val="009F6256"/>
    <w:rsid w:val="009F6D74"/>
    <w:rsid w:val="00A016B8"/>
    <w:rsid w:val="00A02E29"/>
    <w:rsid w:val="00A0452F"/>
    <w:rsid w:val="00A0485D"/>
    <w:rsid w:val="00A0701E"/>
    <w:rsid w:val="00A07555"/>
    <w:rsid w:val="00A112C8"/>
    <w:rsid w:val="00A11C83"/>
    <w:rsid w:val="00A1307A"/>
    <w:rsid w:val="00A13370"/>
    <w:rsid w:val="00A14BFD"/>
    <w:rsid w:val="00A15EBD"/>
    <w:rsid w:val="00A17153"/>
    <w:rsid w:val="00A17232"/>
    <w:rsid w:val="00A178EF"/>
    <w:rsid w:val="00A2007B"/>
    <w:rsid w:val="00A2372F"/>
    <w:rsid w:val="00A23D58"/>
    <w:rsid w:val="00A24644"/>
    <w:rsid w:val="00A26738"/>
    <w:rsid w:val="00A26904"/>
    <w:rsid w:val="00A27C8B"/>
    <w:rsid w:val="00A27CD0"/>
    <w:rsid w:val="00A30008"/>
    <w:rsid w:val="00A30D2E"/>
    <w:rsid w:val="00A3127D"/>
    <w:rsid w:val="00A320F8"/>
    <w:rsid w:val="00A33066"/>
    <w:rsid w:val="00A33A36"/>
    <w:rsid w:val="00A34BC9"/>
    <w:rsid w:val="00A35258"/>
    <w:rsid w:val="00A356AD"/>
    <w:rsid w:val="00A37FA5"/>
    <w:rsid w:val="00A40099"/>
    <w:rsid w:val="00A401CA"/>
    <w:rsid w:val="00A40F48"/>
    <w:rsid w:val="00A41667"/>
    <w:rsid w:val="00A418EF"/>
    <w:rsid w:val="00A435F2"/>
    <w:rsid w:val="00A44D6A"/>
    <w:rsid w:val="00A46A08"/>
    <w:rsid w:val="00A471DF"/>
    <w:rsid w:val="00A50588"/>
    <w:rsid w:val="00A513C7"/>
    <w:rsid w:val="00A52BB9"/>
    <w:rsid w:val="00A55F2C"/>
    <w:rsid w:val="00A566A6"/>
    <w:rsid w:val="00A60852"/>
    <w:rsid w:val="00A60B55"/>
    <w:rsid w:val="00A6294D"/>
    <w:rsid w:val="00A63EE5"/>
    <w:rsid w:val="00A6505C"/>
    <w:rsid w:val="00A6522B"/>
    <w:rsid w:val="00A66260"/>
    <w:rsid w:val="00A663C8"/>
    <w:rsid w:val="00A6655E"/>
    <w:rsid w:val="00A67EC8"/>
    <w:rsid w:val="00A70807"/>
    <w:rsid w:val="00A7144D"/>
    <w:rsid w:val="00A744C9"/>
    <w:rsid w:val="00A74E68"/>
    <w:rsid w:val="00A76255"/>
    <w:rsid w:val="00A80C28"/>
    <w:rsid w:val="00A80E1D"/>
    <w:rsid w:val="00A83B4F"/>
    <w:rsid w:val="00A83ED7"/>
    <w:rsid w:val="00A84055"/>
    <w:rsid w:val="00A85AFC"/>
    <w:rsid w:val="00A8631C"/>
    <w:rsid w:val="00A86AE4"/>
    <w:rsid w:val="00A86B76"/>
    <w:rsid w:val="00A86EAA"/>
    <w:rsid w:val="00A92047"/>
    <w:rsid w:val="00A928AB"/>
    <w:rsid w:val="00A92A3D"/>
    <w:rsid w:val="00A93753"/>
    <w:rsid w:val="00A94D04"/>
    <w:rsid w:val="00A972C2"/>
    <w:rsid w:val="00AA3E23"/>
    <w:rsid w:val="00AA57D2"/>
    <w:rsid w:val="00AB027F"/>
    <w:rsid w:val="00AB0894"/>
    <w:rsid w:val="00AB22CB"/>
    <w:rsid w:val="00AB2B1D"/>
    <w:rsid w:val="00AB2FFE"/>
    <w:rsid w:val="00AB554D"/>
    <w:rsid w:val="00AB6089"/>
    <w:rsid w:val="00AB617C"/>
    <w:rsid w:val="00AB7B5A"/>
    <w:rsid w:val="00AC192B"/>
    <w:rsid w:val="00AC1BD2"/>
    <w:rsid w:val="00AC52B0"/>
    <w:rsid w:val="00AC608B"/>
    <w:rsid w:val="00AC6BA0"/>
    <w:rsid w:val="00AC723E"/>
    <w:rsid w:val="00AD76D2"/>
    <w:rsid w:val="00AD7A13"/>
    <w:rsid w:val="00AE212D"/>
    <w:rsid w:val="00AE2A4A"/>
    <w:rsid w:val="00AE3EC6"/>
    <w:rsid w:val="00AE60FE"/>
    <w:rsid w:val="00AE63D8"/>
    <w:rsid w:val="00AE7A24"/>
    <w:rsid w:val="00AE7D2A"/>
    <w:rsid w:val="00AF3C0B"/>
    <w:rsid w:val="00AF47EF"/>
    <w:rsid w:val="00AF4890"/>
    <w:rsid w:val="00AF4F24"/>
    <w:rsid w:val="00AF50F8"/>
    <w:rsid w:val="00AF5985"/>
    <w:rsid w:val="00AF648F"/>
    <w:rsid w:val="00AF7A95"/>
    <w:rsid w:val="00B00663"/>
    <w:rsid w:val="00B00C14"/>
    <w:rsid w:val="00B02E38"/>
    <w:rsid w:val="00B0355F"/>
    <w:rsid w:val="00B05A28"/>
    <w:rsid w:val="00B0789F"/>
    <w:rsid w:val="00B10EBE"/>
    <w:rsid w:val="00B11C04"/>
    <w:rsid w:val="00B12EDA"/>
    <w:rsid w:val="00B13C02"/>
    <w:rsid w:val="00B14C66"/>
    <w:rsid w:val="00B16742"/>
    <w:rsid w:val="00B16C20"/>
    <w:rsid w:val="00B17149"/>
    <w:rsid w:val="00B17F85"/>
    <w:rsid w:val="00B21FC4"/>
    <w:rsid w:val="00B22541"/>
    <w:rsid w:val="00B2359A"/>
    <w:rsid w:val="00B237DF"/>
    <w:rsid w:val="00B239A4"/>
    <w:rsid w:val="00B26637"/>
    <w:rsid w:val="00B31E5F"/>
    <w:rsid w:val="00B32AB9"/>
    <w:rsid w:val="00B33BF4"/>
    <w:rsid w:val="00B34619"/>
    <w:rsid w:val="00B3642E"/>
    <w:rsid w:val="00B371A5"/>
    <w:rsid w:val="00B40557"/>
    <w:rsid w:val="00B41DC7"/>
    <w:rsid w:val="00B42740"/>
    <w:rsid w:val="00B42B35"/>
    <w:rsid w:val="00B43171"/>
    <w:rsid w:val="00B45688"/>
    <w:rsid w:val="00B458FC"/>
    <w:rsid w:val="00B45C5C"/>
    <w:rsid w:val="00B50F3A"/>
    <w:rsid w:val="00B51E75"/>
    <w:rsid w:val="00B52310"/>
    <w:rsid w:val="00B52793"/>
    <w:rsid w:val="00B5290D"/>
    <w:rsid w:val="00B5410E"/>
    <w:rsid w:val="00B54741"/>
    <w:rsid w:val="00B5590E"/>
    <w:rsid w:val="00B55978"/>
    <w:rsid w:val="00B6237B"/>
    <w:rsid w:val="00B6255F"/>
    <w:rsid w:val="00B63795"/>
    <w:rsid w:val="00B637B8"/>
    <w:rsid w:val="00B65816"/>
    <w:rsid w:val="00B66B70"/>
    <w:rsid w:val="00B66D34"/>
    <w:rsid w:val="00B670DB"/>
    <w:rsid w:val="00B7055B"/>
    <w:rsid w:val="00B70918"/>
    <w:rsid w:val="00B72DB6"/>
    <w:rsid w:val="00B74378"/>
    <w:rsid w:val="00B7505C"/>
    <w:rsid w:val="00B75332"/>
    <w:rsid w:val="00B77A6C"/>
    <w:rsid w:val="00B80318"/>
    <w:rsid w:val="00B8210A"/>
    <w:rsid w:val="00B82C8A"/>
    <w:rsid w:val="00B82E51"/>
    <w:rsid w:val="00B8362E"/>
    <w:rsid w:val="00B83BCF"/>
    <w:rsid w:val="00B85070"/>
    <w:rsid w:val="00B85192"/>
    <w:rsid w:val="00B91691"/>
    <w:rsid w:val="00B91894"/>
    <w:rsid w:val="00B91CBD"/>
    <w:rsid w:val="00B931F3"/>
    <w:rsid w:val="00B942F6"/>
    <w:rsid w:val="00B9489B"/>
    <w:rsid w:val="00B94BF7"/>
    <w:rsid w:val="00B95679"/>
    <w:rsid w:val="00B95B20"/>
    <w:rsid w:val="00B9696D"/>
    <w:rsid w:val="00B97312"/>
    <w:rsid w:val="00BA1560"/>
    <w:rsid w:val="00BA1776"/>
    <w:rsid w:val="00BA26FF"/>
    <w:rsid w:val="00BA2C62"/>
    <w:rsid w:val="00BA4064"/>
    <w:rsid w:val="00BA59CD"/>
    <w:rsid w:val="00BA7D45"/>
    <w:rsid w:val="00BB07B1"/>
    <w:rsid w:val="00BB1103"/>
    <w:rsid w:val="00BB1D48"/>
    <w:rsid w:val="00BB2388"/>
    <w:rsid w:val="00BB313B"/>
    <w:rsid w:val="00BB315B"/>
    <w:rsid w:val="00BB571E"/>
    <w:rsid w:val="00BB6852"/>
    <w:rsid w:val="00BB70CA"/>
    <w:rsid w:val="00BB719E"/>
    <w:rsid w:val="00BB7CC6"/>
    <w:rsid w:val="00BC08B4"/>
    <w:rsid w:val="00BC1BAD"/>
    <w:rsid w:val="00BC2670"/>
    <w:rsid w:val="00BC573F"/>
    <w:rsid w:val="00BC5907"/>
    <w:rsid w:val="00BC620B"/>
    <w:rsid w:val="00BC69BC"/>
    <w:rsid w:val="00BC7EE2"/>
    <w:rsid w:val="00BD007F"/>
    <w:rsid w:val="00BD041C"/>
    <w:rsid w:val="00BD04F9"/>
    <w:rsid w:val="00BD1000"/>
    <w:rsid w:val="00BD19A8"/>
    <w:rsid w:val="00BD5854"/>
    <w:rsid w:val="00BD5A9D"/>
    <w:rsid w:val="00BD6CBC"/>
    <w:rsid w:val="00BD6F5E"/>
    <w:rsid w:val="00BE1E78"/>
    <w:rsid w:val="00BE225B"/>
    <w:rsid w:val="00BE2E0C"/>
    <w:rsid w:val="00BE38E7"/>
    <w:rsid w:val="00BE3D32"/>
    <w:rsid w:val="00BE4866"/>
    <w:rsid w:val="00BE55F3"/>
    <w:rsid w:val="00BE727C"/>
    <w:rsid w:val="00BF00E2"/>
    <w:rsid w:val="00BF19C0"/>
    <w:rsid w:val="00BF2CE5"/>
    <w:rsid w:val="00BF3DC9"/>
    <w:rsid w:val="00BF6E2F"/>
    <w:rsid w:val="00C019F9"/>
    <w:rsid w:val="00C01C42"/>
    <w:rsid w:val="00C03454"/>
    <w:rsid w:val="00C047EE"/>
    <w:rsid w:val="00C05464"/>
    <w:rsid w:val="00C06007"/>
    <w:rsid w:val="00C067F7"/>
    <w:rsid w:val="00C07DEA"/>
    <w:rsid w:val="00C10339"/>
    <w:rsid w:val="00C103E0"/>
    <w:rsid w:val="00C11764"/>
    <w:rsid w:val="00C121C3"/>
    <w:rsid w:val="00C121FB"/>
    <w:rsid w:val="00C12DF0"/>
    <w:rsid w:val="00C13A46"/>
    <w:rsid w:val="00C15275"/>
    <w:rsid w:val="00C157E3"/>
    <w:rsid w:val="00C1766E"/>
    <w:rsid w:val="00C20C37"/>
    <w:rsid w:val="00C22E98"/>
    <w:rsid w:val="00C23E6C"/>
    <w:rsid w:val="00C240C2"/>
    <w:rsid w:val="00C245F6"/>
    <w:rsid w:val="00C24EF8"/>
    <w:rsid w:val="00C25095"/>
    <w:rsid w:val="00C250DF"/>
    <w:rsid w:val="00C25ABE"/>
    <w:rsid w:val="00C25D2A"/>
    <w:rsid w:val="00C26278"/>
    <w:rsid w:val="00C31D39"/>
    <w:rsid w:val="00C32186"/>
    <w:rsid w:val="00C34298"/>
    <w:rsid w:val="00C349FA"/>
    <w:rsid w:val="00C35915"/>
    <w:rsid w:val="00C37740"/>
    <w:rsid w:val="00C378BD"/>
    <w:rsid w:val="00C37C5C"/>
    <w:rsid w:val="00C40D7D"/>
    <w:rsid w:val="00C414EA"/>
    <w:rsid w:val="00C42248"/>
    <w:rsid w:val="00C42AC5"/>
    <w:rsid w:val="00C465F1"/>
    <w:rsid w:val="00C46E74"/>
    <w:rsid w:val="00C47CFB"/>
    <w:rsid w:val="00C5113B"/>
    <w:rsid w:val="00C515AB"/>
    <w:rsid w:val="00C51AED"/>
    <w:rsid w:val="00C5313D"/>
    <w:rsid w:val="00C531F5"/>
    <w:rsid w:val="00C5646E"/>
    <w:rsid w:val="00C56798"/>
    <w:rsid w:val="00C567F9"/>
    <w:rsid w:val="00C5737F"/>
    <w:rsid w:val="00C576C9"/>
    <w:rsid w:val="00C62963"/>
    <w:rsid w:val="00C63D76"/>
    <w:rsid w:val="00C653E0"/>
    <w:rsid w:val="00C6624A"/>
    <w:rsid w:val="00C666B8"/>
    <w:rsid w:val="00C66C64"/>
    <w:rsid w:val="00C719D0"/>
    <w:rsid w:val="00C72934"/>
    <w:rsid w:val="00C7293A"/>
    <w:rsid w:val="00C739EB"/>
    <w:rsid w:val="00C75090"/>
    <w:rsid w:val="00C765B4"/>
    <w:rsid w:val="00C76913"/>
    <w:rsid w:val="00C80D4C"/>
    <w:rsid w:val="00C836B6"/>
    <w:rsid w:val="00C908FD"/>
    <w:rsid w:val="00C91CB4"/>
    <w:rsid w:val="00C91DB4"/>
    <w:rsid w:val="00C94AD5"/>
    <w:rsid w:val="00C96A11"/>
    <w:rsid w:val="00C971CD"/>
    <w:rsid w:val="00CA1898"/>
    <w:rsid w:val="00CA2760"/>
    <w:rsid w:val="00CA28EF"/>
    <w:rsid w:val="00CA33DB"/>
    <w:rsid w:val="00CA3453"/>
    <w:rsid w:val="00CA5042"/>
    <w:rsid w:val="00CA5EF1"/>
    <w:rsid w:val="00CA6383"/>
    <w:rsid w:val="00CA6728"/>
    <w:rsid w:val="00CA7DA4"/>
    <w:rsid w:val="00CB1D32"/>
    <w:rsid w:val="00CB4CDE"/>
    <w:rsid w:val="00CB574B"/>
    <w:rsid w:val="00CB5972"/>
    <w:rsid w:val="00CB637F"/>
    <w:rsid w:val="00CC0ED0"/>
    <w:rsid w:val="00CC419E"/>
    <w:rsid w:val="00CD29DD"/>
    <w:rsid w:val="00CE0B59"/>
    <w:rsid w:val="00CE1F08"/>
    <w:rsid w:val="00CE254E"/>
    <w:rsid w:val="00CE35D5"/>
    <w:rsid w:val="00CE365A"/>
    <w:rsid w:val="00CE3680"/>
    <w:rsid w:val="00CE3740"/>
    <w:rsid w:val="00CE4210"/>
    <w:rsid w:val="00CE44EB"/>
    <w:rsid w:val="00CE4F19"/>
    <w:rsid w:val="00CE680B"/>
    <w:rsid w:val="00CF0A48"/>
    <w:rsid w:val="00CF1D4C"/>
    <w:rsid w:val="00CF4447"/>
    <w:rsid w:val="00CF49B4"/>
    <w:rsid w:val="00CF65AE"/>
    <w:rsid w:val="00CF6880"/>
    <w:rsid w:val="00CF718D"/>
    <w:rsid w:val="00CF7FB9"/>
    <w:rsid w:val="00D00D35"/>
    <w:rsid w:val="00D00EE9"/>
    <w:rsid w:val="00D0124F"/>
    <w:rsid w:val="00D01ADA"/>
    <w:rsid w:val="00D026DF"/>
    <w:rsid w:val="00D0285B"/>
    <w:rsid w:val="00D02F28"/>
    <w:rsid w:val="00D034BB"/>
    <w:rsid w:val="00D03CA3"/>
    <w:rsid w:val="00D03CD7"/>
    <w:rsid w:val="00D05577"/>
    <w:rsid w:val="00D06170"/>
    <w:rsid w:val="00D0627C"/>
    <w:rsid w:val="00D11457"/>
    <w:rsid w:val="00D1281E"/>
    <w:rsid w:val="00D13853"/>
    <w:rsid w:val="00D15997"/>
    <w:rsid w:val="00D16110"/>
    <w:rsid w:val="00D16386"/>
    <w:rsid w:val="00D17B87"/>
    <w:rsid w:val="00D21048"/>
    <w:rsid w:val="00D22730"/>
    <w:rsid w:val="00D23170"/>
    <w:rsid w:val="00D23C7E"/>
    <w:rsid w:val="00D25784"/>
    <w:rsid w:val="00D260E1"/>
    <w:rsid w:val="00D2747F"/>
    <w:rsid w:val="00D302FA"/>
    <w:rsid w:val="00D303E2"/>
    <w:rsid w:val="00D308BD"/>
    <w:rsid w:val="00D32652"/>
    <w:rsid w:val="00D33D16"/>
    <w:rsid w:val="00D35A0E"/>
    <w:rsid w:val="00D361F5"/>
    <w:rsid w:val="00D36320"/>
    <w:rsid w:val="00D36D01"/>
    <w:rsid w:val="00D3762A"/>
    <w:rsid w:val="00D407CB"/>
    <w:rsid w:val="00D4239B"/>
    <w:rsid w:val="00D42923"/>
    <w:rsid w:val="00D42932"/>
    <w:rsid w:val="00D42AF4"/>
    <w:rsid w:val="00D466D1"/>
    <w:rsid w:val="00D51EDA"/>
    <w:rsid w:val="00D51F2F"/>
    <w:rsid w:val="00D53403"/>
    <w:rsid w:val="00D55ACE"/>
    <w:rsid w:val="00D563B7"/>
    <w:rsid w:val="00D56930"/>
    <w:rsid w:val="00D56ED3"/>
    <w:rsid w:val="00D60660"/>
    <w:rsid w:val="00D6234B"/>
    <w:rsid w:val="00D625BE"/>
    <w:rsid w:val="00D63982"/>
    <w:rsid w:val="00D663BC"/>
    <w:rsid w:val="00D66423"/>
    <w:rsid w:val="00D66B16"/>
    <w:rsid w:val="00D66EB5"/>
    <w:rsid w:val="00D67D17"/>
    <w:rsid w:val="00D73A43"/>
    <w:rsid w:val="00D74163"/>
    <w:rsid w:val="00D7512C"/>
    <w:rsid w:val="00D7690D"/>
    <w:rsid w:val="00D77A27"/>
    <w:rsid w:val="00D800AD"/>
    <w:rsid w:val="00D80B20"/>
    <w:rsid w:val="00D83277"/>
    <w:rsid w:val="00D83EFA"/>
    <w:rsid w:val="00D84E32"/>
    <w:rsid w:val="00D86770"/>
    <w:rsid w:val="00D92320"/>
    <w:rsid w:val="00D92322"/>
    <w:rsid w:val="00D92D65"/>
    <w:rsid w:val="00D936E5"/>
    <w:rsid w:val="00D939AC"/>
    <w:rsid w:val="00D93B72"/>
    <w:rsid w:val="00D9428E"/>
    <w:rsid w:val="00D94B95"/>
    <w:rsid w:val="00D95C7E"/>
    <w:rsid w:val="00DA09F5"/>
    <w:rsid w:val="00DA1622"/>
    <w:rsid w:val="00DA6A85"/>
    <w:rsid w:val="00DA6E1E"/>
    <w:rsid w:val="00DA7923"/>
    <w:rsid w:val="00DA7EC2"/>
    <w:rsid w:val="00DB0303"/>
    <w:rsid w:val="00DB0972"/>
    <w:rsid w:val="00DB49A8"/>
    <w:rsid w:val="00DB4D71"/>
    <w:rsid w:val="00DB6597"/>
    <w:rsid w:val="00DB6A4B"/>
    <w:rsid w:val="00DC0F2B"/>
    <w:rsid w:val="00DC119B"/>
    <w:rsid w:val="00DC3523"/>
    <w:rsid w:val="00DC3CEF"/>
    <w:rsid w:val="00DC401E"/>
    <w:rsid w:val="00DC4D06"/>
    <w:rsid w:val="00DC55F9"/>
    <w:rsid w:val="00DC5C1C"/>
    <w:rsid w:val="00DC6DEB"/>
    <w:rsid w:val="00DC7A83"/>
    <w:rsid w:val="00DC7B2D"/>
    <w:rsid w:val="00DD01A9"/>
    <w:rsid w:val="00DD185D"/>
    <w:rsid w:val="00DD2001"/>
    <w:rsid w:val="00DD4060"/>
    <w:rsid w:val="00DD45CA"/>
    <w:rsid w:val="00DD535C"/>
    <w:rsid w:val="00DD6BFC"/>
    <w:rsid w:val="00DD6E36"/>
    <w:rsid w:val="00DE0067"/>
    <w:rsid w:val="00DE01B2"/>
    <w:rsid w:val="00DE1760"/>
    <w:rsid w:val="00DE1C90"/>
    <w:rsid w:val="00DE6163"/>
    <w:rsid w:val="00DE6AD5"/>
    <w:rsid w:val="00DF0400"/>
    <w:rsid w:val="00DF0D06"/>
    <w:rsid w:val="00DF17C6"/>
    <w:rsid w:val="00DF19FD"/>
    <w:rsid w:val="00DF1E9A"/>
    <w:rsid w:val="00DF22A7"/>
    <w:rsid w:val="00DF2C85"/>
    <w:rsid w:val="00DF3771"/>
    <w:rsid w:val="00DF600A"/>
    <w:rsid w:val="00E017D4"/>
    <w:rsid w:val="00E023E5"/>
    <w:rsid w:val="00E025FF"/>
    <w:rsid w:val="00E03AE3"/>
    <w:rsid w:val="00E04604"/>
    <w:rsid w:val="00E05F5B"/>
    <w:rsid w:val="00E06C6D"/>
    <w:rsid w:val="00E0707D"/>
    <w:rsid w:val="00E072E3"/>
    <w:rsid w:val="00E07B3D"/>
    <w:rsid w:val="00E11B28"/>
    <w:rsid w:val="00E1237D"/>
    <w:rsid w:val="00E14DE3"/>
    <w:rsid w:val="00E1775D"/>
    <w:rsid w:val="00E2293C"/>
    <w:rsid w:val="00E261D1"/>
    <w:rsid w:val="00E302DB"/>
    <w:rsid w:val="00E303DA"/>
    <w:rsid w:val="00E3157C"/>
    <w:rsid w:val="00E323C8"/>
    <w:rsid w:val="00E33E5A"/>
    <w:rsid w:val="00E34E87"/>
    <w:rsid w:val="00E35AB6"/>
    <w:rsid w:val="00E35ADD"/>
    <w:rsid w:val="00E404E3"/>
    <w:rsid w:val="00E405C5"/>
    <w:rsid w:val="00E4114F"/>
    <w:rsid w:val="00E41351"/>
    <w:rsid w:val="00E41904"/>
    <w:rsid w:val="00E43557"/>
    <w:rsid w:val="00E4373D"/>
    <w:rsid w:val="00E444B3"/>
    <w:rsid w:val="00E4613F"/>
    <w:rsid w:val="00E47B46"/>
    <w:rsid w:val="00E508E9"/>
    <w:rsid w:val="00E511A9"/>
    <w:rsid w:val="00E51ACB"/>
    <w:rsid w:val="00E52B2B"/>
    <w:rsid w:val="00E54118"/>
    <w:rsid w:val="00E54E77"/>
    <w:rsid w:val="00E60227"/>
    <w:rsid w:val="00E62D2C"/>
    <w:rsid w:val="00E634B2"/>
    <w:rsid w:val="00E64435"/>
    <w:rsid w:val="00E670D9"/>
    <w:rsid w:val="00E715BD"/>
    <w:rsid w:val="00E71A49"/>
    <w:rsid w:val="00E72D19"/>
    <w:rsid w:val="00E73B85"/>
    <w:rsid w:val="00E74B7C"/>
    <w:rsid w:val="00E74C3B"/>
    <w:rsid w:val="00E75A35"/>
    <w:rsid w:val="00E76036"/>
    <w:rsid w:val="00E7659C"/>
    <w:rsid w:val="00E770D8"/>
    <w:rsid w:val="00E8190F"/>
    <w:rsid w:val="00E81B9F"/>
    <w:rsid w:val="00E81BD9"/>
    <w:rsid w:val="00E847E2"/>
    <w:rsid w:val="00E84894"/>
    <w:rsid w:val="00E84F43"/>
    <w:rsid w:val="00E861A7"/>
    <w:rsid w:val="00E86D3E"/>
    <w:rsid w:val="00E87118"/>
    <w:rsid w:val="00E91157"/>
    <w:rsid w:val="00E9220C"/>
    <w:rsid w:val="00E92B8B"/>
    <w:rsid w:val="00E933D6"/>
    <w:rsid w:val="00E93744"/>
    <w:rsid w:val="00E93914"/>
    <w:rsid w:val="00E944D3"/>
    <w:rsid w:val="00E948F6"/>
    <w:rsid w:val="00E9496D"/>
    <w:rsid w:val="00E95F34"/>
    <w:rsid w:val="00EA0D72"/>
    <w:rsid w:val="00EA1B1F"/>
    <w:rsid w:val="00EA1D8F"/>
    <w:rsid w:val="00EA28BC"/>
    <w:rsid w:val="00EA422A"/>
    <w:rsid w:val="00EA47D4"/>
    <w:rsid w:val="00EA5666"/>
    <w:rsid w:val="00EA5A6B"/>
    <w:rsid w:val="00EA5DBC"/>
    <w:rsid w:val="00EA6265"/>
    <w:rsid w:val="00EA6474"/>
    <w:rsid w:val="00EA6479"/>
    <w:rsid w:val="00EB1E1F"/>
    <w:rsid w:val="00EB449D"/>
    <w:rsid w:val="00EB4D07"/>
    <w:rsid w:val="00EB5420"/>
    <w:rsid w:val="00EB598E"/>
    <w:rsid w:val="00EB6278"/>
    <w:rsid w:val="00EB62DC"/>
    <w:rsid w:val="00EB63F4"/>
    <w:rsid w:val="00EB6A10"/>
    <w:rsid w:val="00EB70CA"/>
    <w:rsid w:val="00EC004A"/>
    <w:rsid w:val="00EC0284"/>
    <w:rsid w:val="00EC0CA1"/>
    <w:rsid w:val="00EC1A7A"/>
    <w:rsid w:val="00EC2284"/>
    <w:rsid w:val="00EC2E94"/>
    <w:rsid w:val="00EC4F22"/>
    <w:rsid w:val="00EC5600"/>
    <w:rsid w:val="00EC79D5"/>
    <w:rsid w:val="00EC7D69"/>
    <w:rsid w:val="00ED220C"/>
    <w:rsid w:val="00ED2950"/>
    <w:rsid w:val="00ED2B71"/>
    <w:rsid w:val="00ED3EC8"/>
    <w:rsid w:val="00ED5A96"/>
    <w:rsid w:val="00EE0575"/>
    <w:rsid w:val="00EE0A74"/>
    <w:rsid w:val="00EE26B8"/>
    <w:rsid w:val="00EE2A58"/>
    <w:rsid w:val="00EE2C1A"/>
    <w:rsid w:val="00EE2C31"/>
    <w:rsid w:val="00EE2F92"/>
    <w:rsid w:val="00EE3E86"/>
    <w:rsid w:val="00EE5373"/>
    <w:rsid w:val="00EE7D31"/>
    <w:rsid w:val="00EF3030"/>
    <w:rsid w:val="00EF4941"/>
    <w:rsid w:val="00EF528F"/>
    <w:rsid w:val="00EF79AA"/>
    <w:rsid w:val="00EF7BF7"/>
    <w:rsid w:val="00F00D5A"/>
    <w:rsid w:val="00F0224B"/>
    <w:rsid w:val="00F03084"/>
    <w:rsid w:val="00F04A7A"/>
    <w:rsid w:val="00F052A0"/>
    <w:rsid w:val="00F07460"/>
    <w:rsid w:val="00F075A9"/>
    <w:rsid w:val="00F10832"/>
    <w:rsid w:val="00F109AA"/>
    <w:rsid w:val="00F1122B"/>
    <w:rsid w:val="00F115C7"/>
    <w:rsid w:val="00F12375"/>
    <w:rsid w:val="00F12945"/>
    <w:rsid w:val="00F1306C"/>
    <w:rsid w:val="00F1309B"/>
    <w:rsid w:val="00F1377F"/>
    <w:rsid w:val="00F140A8"/>
    <w:rsid w:val="00F14D77"/>
    <w:rsid w:val="00F15004"/>
    <w:rsid w:val="00F15B21"/>
    <w:rsid w:val="00F16538"/>
    <w:rsid w:val="00F201C6"/>
    <w:rsid w:val="00F20614"/>
    <w:rsid w:val="00F2157D"/>
    <w:rsid w:val="00F215D6"/>
    <w:rsid w:val="00F21843"/>
    <w:rsid w:val="00F2214A"/>
    <w:rsid w:val="00F22670"/>
    <w:rsid w:val="00F22B1A"/>
    <w:rsid w:val="00F22CE4"/>
    <w:rsid w:val="00F22DD5"/>
    <w:rsid w:val="00F23553"/>
    <w:rsid w:val="00F2391C"/>
    <w:rsid w:val="00F23EA5"/>
    <w:rsid w:val="00F274BA"/>
    <w:rsid w:val="00F320D7"/>
    <w:rsid w:val="00F32167"/>
    <w:rsid w:val="00F34BC1"/>
    <w:rsid w:val="00F35DD4"/>
    <w:rsid w:val="00F3685D"/>
    <w:rsid w:val="00F4014A"/>
    <w:rsid w:val="00F40925"/>
    <w:rsid w:val="00F41235"/>
    <w:rsid w:val="00F4188D"/>
    <w:rsid w:val="00F429F8"/>
    <w:rsid w:val="00F43034"/>
    <w:rsid w:val="00F430ED"/>
    <w:rsid w:val="00F43925"/>
    <w:rsid w:val="00F43E7D"/>
    <w:rsid w:val="00F46741"/>
    <w:rsid w:val="00F46BC5"/>
    <w:rsid w:val="00F5252C"/>
    <w:rsid w:val="00F535D4"/>
    <w:rsid w:val="00F604D2"/>
    <w:rsid w:val="00F60FB1"/>
    <w:rsid w:val="00F62DD5"/>
    <w:rsid w:val="00F63AAC"/>
    <w:rsid w:val="00F63C21"/>
    <w:rsid w:val="00F6402B"/>
    <w:rsid w:val="00F644C5"/>
    <w:rsid w:val="00F64A65"/>
    <w:rsid w:val="00F64B36"/>
    <w:rsid w:val="00F65421"/>
    <w:rsid w:val="00F65B7F"/>
    <w:rsid w:val="00F66D84"/>
    <w:rsid w:val="00F67611"/>
    <w:rsid w:val="00F679B0"/>
    <w:rsid w:val="00F70F78"/>
    <w:rsid w:val="00F729B9"/>
    <w:rsid w:val="00F72CB6"/>
    <w:rsid w:val="00F73AA6"/>
    <w:rsid w:val="00F74424"/>
    <w:rsid w:val="00F74496"/>
    <w:rsid w:val="00F75F4E"/>
    <w:rsid w:val="00F767BF"/>
    <w:rsid w:val="00F77453"/>
    <w:rsid w:val="00F82E46"/>
    <w:rsid w:val="00F83E24"/>
    <w:rsid w:val="00F84590"/>
    <w:rsid w:val="00F84A14"/>
    <w:rsid w:val="00F86BDD"/>
    <w:rsid w:val="00F876C5"/>
    <w:rsid w:val="00F91006"/>
    <w:rsid w:val="00F93D92"/>
    <w:rsid w:val="00F944BD"/>
    <w:rsid w:val="00F946C7"/>
    <w:rsid w:val="00F959D8"/>
    <w:rsid w:val="00F96466"/>
    <w:rsid w:val="00F96BEF"/>
    <w:rsid w:val="00F96E97"/>
    <w:rsid w:val="00FA0908"/>
    <w:rsid w:val="00FA3E96"/>
    <w:rsid w:val="00FA4E4E"/>
    <w:rsid w:val="00FA50FB"/>
    <w:rsid w:val="00FA61E6"/>
    <w:rsid w:val="00FB0AFA"/>
    <w:rsid w:val="00FB0D76"/>
    <w:rsid w:val="00FB27C7"/>
    <w:rsid w:val="00FB2A55"/>
    <w:rsid w:val="00FB4326"/>
    <w:rsid w:val="00FB59EA"/>
    <w:rsid w:val="00FB73BC"/>
    <w:rsid w:val="00FC057A"/>
    <w:rsid w:val="00FC1C9D"/>
    <w:rsid w:val="00FC323F"/>
    <w:rsid w:val="00FC35B9"/>
    <w:rsid w:val="00FC536C"/>
    <w:rsid w:val="00FC591C"/>
    <w:rsid w:val="00FC5D92"/>
    <w:rsid w:val="00FC5E60"/>
    <w:rsid w:val="00FC6F29"/>
    <w:rsid w:val="00FD0035"/>
    <w:rsid w:val="00FD0656"/>
    <w:rsid w:val="00FD24D4"/>
    <w:rsid w:val="00FD30FC"/>
    <w:rsid w:val="00FD3C60"/>
    <w:rsid w:val="00FD3DCE"/>
    <w:rsid w:val="00FD4F0C"/>
    <w:rsid w:val="00FD53C4"/>
    <w:rsid w:val="00FD54E1"/>
    <w:rsid w:val="00FD7969"/>
    <w:rsid w:val="00FD7AB1"/>
    <w:rsid w:val="00FE0212"/>
    <w:rsid w:val="00FE389F"/>
    <w:rsid w:val="00FE5588"/>
    <w:rsid w:val="00FE6CFC"/>
    <w:rsid w:val="00FE7A09"/>
    <w:rsid w:val="00FE7BC6"/>
    <w:rsid w:val="00FF1E31"/>
    <w:rsid w:val="00FF1FC5"/>
    <w:rsid w:val="00FF4CBD"/>
    <w:rsid w:val="00FF51CC"/>
    <w:rsid w:val="00FF7A0B"/>
    <w:rsid w:val="00FF7D2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unhideWhenUsed="0" w:qFormat="1"/>
    <w:lsdException w:name="heading 8" w:semiHidden="0" w:uiPriority="0" w:unhideWhenUsed="0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a">
    <w:name w:val="Normal"/>
    <w:qFormat/>
    <w:rsid w:val="0097094A"/>
    <w:pPr>
      <w:widowControl w:val="0"/>
      <w:spacing w:line="360" w:lineRule="auto"/>
      <w:ind w:firstLineChars="200" w:firstLine="420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Char"/>
    <w:qFormat/>
    <w:rsid w:val="00DF3771"/>
    <w:pPr>
      <w:keepNext/>
      <w:keepLines/>
      <w:numPr>
        <w:numId w:val="1"/>
      </w:numPr>
      <w:tabs>
        <w:tab w:val="left" w:pos="425"/>
      </w:tabs>
      <w:spacing w:before="120" w:after="120"/>
      <w:ind w:firstLineChars="0"/>
      <w:jc w:val="both"/>
      <w:outlineLvl w:val="0"/>
    </w:pPr>
    <w:rPr>
      <w:b/>
      <w:bCs/>
      <w:kern w:val="44"/>
      <w:sz w:val="32"/>
      <w:szCs w:val="28"/>
    </w:rPr>
  </w:style>
  <w:style w:type="paragraph" w:styleId="2">
    <w:name w:val="heading 2"/>
    <w:basedOn w:val="a"/>
    <w:next w:val="a"/>
    <w:link w:val="2Char"/>
    <w:qFormat/>
    <w:rsid w:val="00DF3771"/>
    <w:pPr>
      <w:keepNext/>
      <w:keepLines/>
      <w:numPr>
        <w:ilvl w:val="1"/>
        <w:numId w:val="1"/>
      </w:numPr>
      <w:tabs>
        <w:tab w:val="left" w:pos="567"/>
      </w:tabs>
      <w:spacing w:before="120" w:after="120"/>
      <w:ind w:firstLineChars="0"/>
      <w:jc w:val="both"/>
      <w:outlineLvl w:val="1"/>
    </w:pPr>
    <w:rPr>
      <w:b/>
      <w:bCs/>
      <w:sz w:val="30"/>
      <w:szCs w:val="32"/>
    </w:rPr>
  </w:style>
  <w:style w:type="paragraph" w:styleId="3">
    <w:name w:val="heading 3"/>
    <w:basedOn w:val="a"/>
    <w:next w:val="a"/>
    <w:link w:val="3Char"/>
    <w:qFormat/>
    <w:rsid w:val="00DF3771"/>
    <w:pPr>
      <w:keepNext/>
      <w:keepLines/>
      <w:numPr>
        <w:ilvl w:val="2"/>
        <w:numId w:val="1"/>
      </w:numPr>
      <w:tabs>
        <w:tab w:val="left" w:pos="567"/>
      </w:tabs>
      <w:spacing w:before="120" w:after="120"/>
      <w:ind w:firstLineChars="0"/>
      <w:jc w:val="both"/>
      <w:outlineLvl w:val="2"/>
    </w:pPr>
    <w:rPr>
      <w:b/>
      <w:bCs/>
      <w:sz w:val="28"/>
      <w:szCs w:val="18"/>
    </w:rPr>
  </w:style>
  <w:style w:type="paragraph" w:styleId="4">
    <w:name w:val="heading 4"/>
    <w:basedOn w:val="a"/>
    <w:next w:val="a"/>
    <w:link w:val="4Char"/>
    <w:qFormat/>
    <w:rsid w:val="00DF3771"/>
    <w:pPr>
      <w:keepNext/>
      <w:keepLines/>
      <w:numPr>
        <w:ilvl w:val="3"/>
        <w:numId w:val="1"/>
      </w:numPr>
      <w:tabs>
        <w:tab w:val="left" w:pos="504"/>
      </w:tabs>
      <w:spacing w:before="120" w:after="120"/>
      <w:ind w:firstLineChars="0" w:firstLine="0"/>
      <w:jc w:val="both"/>
      <w:outlineLvl w:val="3"/>
    </w:pPr>
    <w:rPr>
      <w:rFonts w:hAnsi="Arial"/>
      <w:b/>
      <w:bCs/>
      <w:sz w:val="24"/>
      <w:szCs w:val="28"/>
    </w:rPr>
  </w:style>
  <w:style w:type="paragraph" w:styleId="5">
    <w:name w:val="heading 5"/>
    <w:basedOn w:val="a"/>
    <w:next w:val="a"/>
    <w:link w:val="5Char"/>
    <w:qFormat/>
    <w:rsid w:val="00072679"/>
    <w:pPr>
      <w:keepNext/>
      <w:keepLines/>
      <w:numPr>
        <w:ilvl w:val="4"/>
        <w:numId w:val="1"/>
      </w:numPr>
      <w:spacing w:before="280" w:after="290" w:line="372" w:lineRule="auto"/>
      <w:ind w:firstLineChars="0" w:firstLine="0"/>
      <w:outlineLvl w:val="4"/>
    </w:pPr>
    <w:rPr>
      <w:b/>
      <w:bCs/>
      <w:sz w:val="28"/>
      <w:szCs w:val="28"/>
    </w:rPr>
  </w:style>
  <w:style w:type="paragraph" w:styleId="6">
    <w:name w:val="heading 6"/>
    <w:basedOn w:val="5"/>
    <w:next w:val="a"/>
    <w:link w:val="6Char"/>
    <w:qFormat/>
    <w:rsid w:val="00072679"/>
    <w:pPr>
      <w:numPr>
        <w:ilvl w:val="5"/>
      </w:numPr>
      <w:tabs>
        <w:tab w:val="left" w:pos="1440"/>
      </w:tabs>
      <w:spacing w:before="260" w:after="260" w:line="360" w:lineRule="auto"/>
      <w:outlineLvl w:val="5"/>
    </w:pPr>
    <w:rPr>
      <w:sz w:val="30"/>
      <w:szCs w:val="18"/>
    </w:rPr>
  </w:style>
  <w:style w:type="paragraph" w:styleId="7">
    <w:name w:val="heading 7"/>
    <w:basedOn w:val="6"/>
    <w:next w:val="a"/>
    <w:link w:val="7Char"/>
    <w:qFormat/>
    <w:rsid w:val="00072679"/>
    <w:pPr>
      <w:numPr>
        <w:ilvl w:val="6"/>
      </w:numPr>
      <w:tabs>
        <w:tab w:val="clear" w:pos="1440"/>
        <w:tab w:val="left" w:pos="1800"/>
      </w:tabs>
      <w:outlineLvl w:val="6"/>
    </w:pPr>
  </w:style>
  <w:style w:type="paragraph" w:styleId="8">
    <w:name w:val="heading 8"/>
    <w:basedOn w:val="7"/>
    <w:next w:val="a"/>
    <w:link w:val="8Char"/>
    <w:qFormat/>
    <w:rsid w:val="00072679"/>
    <w:pPr>
      <w:numPr>
        <w:ilvl w:val="7"/>
      </w:numPr>
      <w:outlineLvl w:val="7"/>
    </w:pPr>
  </w:style>
  <w:style w:type="paragraph" w:styleId="9">
    <w:name w:val="heading 9"/>
    <w:basedOn w:val="8"/>
    <w:next w:val="a"/>
    <w:link w:val="9Char"/>
    <w:qFormat/>
    <w:rsid w:val="00072679"/>
    <w:pPr>
      <w:numPr>
        <w:ilvl w:val="8"/>
      </w:numPr>
      <w:tabs>
        <w:tab w:val="clear" w:pos="1800"/>
        <w:tab w:val="left" w:pos="2160"/>
      </w:tabs>
      <w:outlineLvl w:val="8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Char">
    <w:name w:val="标题 5 Char"/>
    <w:basedOn w:val="a0"/>
    <w:link w:val="5"/>
    <w:rsid w:val="00072679"/>
    <w:rPr>
      <w:b/>
      <w:bCs/>
      <w:kern w:val="2"/>
      <w:sz w:val="28"/>
      <w:szCs w:val="28"/>
    </w:rPr>
  </w:style>
  <w:style w:type="character" w:customStyle="1" w:styleId="Char">
    <w:name w:val="页眉 Char"/>
    <w:basedOn w:val="a0"/>
    <w:link w:val="a3"/>
    <w:uiPriority w:val="99"/>
    <w:rsid w:val="002824F5"/>
    <w:rPr>
      <w:kern w:val="2"/>
      <w:sz w:val="18"/>
      <w:szCs w:val="18"/>
    </w:rPr>
  </w:style>
  <w:style w:type="character" w:customStyle="1" w:styleId="6Char">
    <w:name w:val="标题 6 Char"/>
    <w:basedOn w:val="a0"/>
    <w:link w:val="6"/>
    <w:rsid w:val="00072679"/>
    <w:rPr>
      <w:b/>
      <w:bCs/>
      <w:kern w:val="2"/>
      <w:sz w:val="30"/>
      <w:szCs w:val="18"/>
    </w:rPr>
  </w:style>
  <w:style w:type="character" w:customStyle="1" w:styleId="Char0">
    <w:name w:val="标题 Char"/>
    <w:basedOn w:val="a0"/>
    <w:link w:val="a4"/>
    <w:rsid w:val="00072679"/>
    <w:rPr>
      <w:rFonts w:ascii="Arial" w:hAnsi="Arial" w:cs="Arial"/>
      <w:b/>
      <w:bCs/>
      <w:kern w:val="2"/>
      <w:sz w:val="32"/>
      <w:szCs w:val="32"/>
    </w:rPr>
  </w:style>
  <w:style w:type="character" w:customStyle="1" w:styleId="7Char">
    <w:name w:val="标题 7 Char"/>
    <w:basedOn w:val="a0"/>
    <w:link w:val="7"/>
    <w:rsid w:val="00072679"/>
    <w:rPr>
      <w:b/>
      <w:bCs/>
      <w:kern w:val="2"/>
      <w:sz w:val="30"/>
      <w:szCs w:val="18"/>
    </w:rPr>
  </w:style>
  <w:style w:type="character" w:customStyle="1" w:styleId="8Char">
    <w:name w:val="标题 8 Char"/>
    <w:basedOn w:val="a0"/>
    <w:link w:val="8"/>
    <w:rsid w:val="00072679"/>
    <w:rPr>
      <w:b/>
      <w:bCs/>
      <w:kern w:val="2"/>
      <w:sz w:val="30"/>
      <w:szCs w:val="18"/>
    </w:rPr>
  </w:style>
  <w:style w:type="character" w:customStyle="1" w:styleId="2Char0">
    <w:name w:val="正文文本缩进 2 Char"/>
    <w:basedOn w:val="a0"/>
    <w:link w:val="20"/>
    <w:rsid w:val="00072679"/>
    <w:rPr>
      <w:kern w:val="2"/>
      <w:sz w:val="21"/>
      <w:szCs w:val="24"/>
    </w:rPr>
  </w:style>
  <w:style w:type="character" w:customStyle="1" w:styleId="9Char">
    <w:name w:val="标题 9 Char"/>
    <w:basedOn w:val="a0"/>
    <w:link w:val="9"/>
    <w:rsid w:val="00072679"/>
    <w:rPr>
      <w:b/>
      <w:bCs/>
      <w:kern w:val="2"/>
      <w:sz w:val="30"/>
      <w:szCs w:val="18"/>
    </w:rPr>
  </w:style>
  <w:style w:type="character" w:customStyle="1" w:styleId="large1">
    <w:name w:val="large1"/>
    <w:basedOn w:val="a0"/>
    <w:rsid w:val="00072679"/>
    <w:rPr>
      <w:rFonts w:ascii="宋体" w:eastAsia="宋体" w:hAnsi="宋体" w:hint="eastAsia"/>
      <w:sz w:val="22"/>
      <w:szCs w:val="22"/>
    </w:rPr>
  </w:style>
  <w:style w:type="character" w:customStyle="1" w:styleId="Char1">
    <w:name w:val="正文文本缩进 Char"/>
    <w:basedOn w:val="a0"/>
    <w:link w:val="a5"/>
    <w:rsid w:val="00072679"/>
    <w:rPr>
      <w:kern w:val="2"/>
      <w:sz w:val="21"/>
      <w:szCs w:val="24"/>
    </w:rPr>
  </w:style>
  <w:style w:type="character" w:customStyle="1" w:styleId="Char2">
    <w:name w:val="纯文本 Char"/>
    <w:basedOn w:val="a0"/>
    <w:link w:val="a6"/>
    <w:rsid w:val="00072679"/>
    <w:rPr>
      <w:rFonts w:ascii="宋体" w:hAnsi="Courier New"/>
      <w:kern w:val="2"/>
      <w:sz w:val="21"/>
    </w:rPr>
  </w:style>
  <w:style w:type="character" w:customStyle="1" w:styleId="2Char">
    <w:name w:val="标题 2 Char"/>
    <w:basedOn w:val="a0"/>
    <w:link w:val="2"/>
    <w:rsid w:val="00DF3771"/>
    <w:rPr>
      <w:b/>
      <w:bCs/>
      <w:kern w:val="2"/>
      <w:sz w:val="30"/>
      <w:szCs w:val="32"/>
    </w:rPr>
  </w:style>
  <w:style w:type="character" w:customStyle="1" w:styleId="3Char">
    <w:name w:val="标题 3 Char"/>
    <w:basedOn w:val="a0"/>
    <w:link w:val="3"/>
    <w:rsid w:val="00DF3771"/>
    <w:rPr>
      <w:b/>
      <w:bCs/>
      <w:kern w:val="2"/>
      <w:sz w:val="28"/>
      <w:szCs w:val="18"/>
    </w:rPr>
  </w:style>
  <w:style w:type="character" w:customStyle="1" w:styleId="Char3">
    <w:name w:val="页脚 Char"/>
    <w:basedOn w:val="a0"/>
    <w:link w:val="a7"/>
    <w:uiPriority w:val="99"/>
    <w:rsid w:val="00072679"/>
    <w:rPr>
      <w:kern w:val="2"/>
      <w:sz w:val="18"/>
      <w:szCs w:val="18"/>
    </w:rPr>
  </w:style>
  <w:style w:type="character" w:customStyle="1" w:styleId="Char4">
    <w:name w:val="批注框文本 Char"/>
    <w:basedOn w:val="a0"/>
    <w:link w:val="a8"/>
    <w:rsid w:val="00072679"/>
    <w:rPr>
      <w:kern w:val="2"/>
      <w:sz w:val="18"/>
      <w:szCs w:val="18"/>
    </w:rPr>
  </w:style>
  <w:style w:type="character" w:customStyle="1" w:styleId="Char5">
    <w:name w:val="批注文字 Char"/>
    <w:basedOn w:val="a0"/>
    <w:link w:val="a9"/>
    <w:rsid w:val="00072679"/>
    <w:rPr>
      <w:kern w:val="2"/>
      <w:sz w:val="21"/>
      <w:szCs w:val="24"/>
    </w:rPr>
  </w:style>
  <w:style w:type="character" w:customStyle="1" w:styleId="14black1">
    <w:name w:val="14_black1"/>
    <w:basedOn w:val="a0"/>
    <w:rsid w:val="00072679"/>
    <w:rPr>
      <w:i w:val="0"/>
      <w:iCs w:val="0"/>
      <w:color w:val="000000"/>
      <w:sz w:val="23"/>
      <w:szCs w:val="23"/>
    </w:rPr>
  </w:style>
  <w:style w:type="character" w:customStyle="1" w:styleId="1Char">
    <w:name w:val="标题 1 Char"/>
    <w:basedOn w:val="a0"/>
    <w:link w:val="1"/>
    <w:rsid w:val="00DF3771"/>
    <w:rPr>
      <w:b/>
      <w:bCs/>
      <w:kern w:val="44"/>
      <w:sz w:val="32"/>
      <w:szCs w:val="28"/>
    </w:rPr>
  </w:style>
  <w:style w:type="character" w:customStyle="1" w:styleId="Char6">
    <w:name w:val="正文首行缩进 Char"/>
    <w:basedOn w:val="Char7"/>
    <w:link w:val="aa"/>
    <w:rsid w:val="00072679"/>
    <w:rPr>
      <w:kern w:val="2"/>
      <w:sz w:val="21"/>
      <w:szCs w:val="24"/>
    </w:rPr>
  </w:style>
  <w:style w:type="character" w:customStyle="1" w:styleId="f141">
    <w:name w:val="f141"/>
    <w:basedOn w:val="a0"/>
    <w:rsid w:val="00072679"/>
    <w:rPr>
      <w:sz w:val="21"/>
      <w:szCs w:val="21"/>
    </w:rPr>
  </w:style>
  <w:style w:type="character" w:customStyle="1" w:styleId="4Char">
    <w:name w:val="标题 4 Char"/>
    <w:basedOn w:val="a0"/>
    <w:link w:val="4"/>
    <w:rsid w:val="00DF3771"/>
    <w:rPr>
      <w:rFonts w:hAnsi="Arial"/>
      <w:b/>
      <w:bCs/>
      <w:kern w:val="2"/>
      <w:sz w:val="24"/>
      <w:szCs w:val="28"/>
    </w:rPr>
  </w:style>
  <w:style w:type="character" w:customStyle="1" w:styleId="3Char0">
    <w:name w:val="正文文本缩进 3 Char"/>
    <w:basedOn w:val="a0"/>
    <w:link w:val="30"/>
    <w:rsid w:val="00072679"/>
    <w:rPr>
      <w:kern w:val="2"/>
      <w:sz w:val="16"/>
      <w:szCs w:val="16"/>
    </w:rPr>
  </w:style>
  <w:style w:type="character" w:customStyle="1" w:styleId="Char8">
    <w:name w:val="文档结构图 Char"/>
    <w:basedOn w:val="a0"/>
    <w:link w:val="ab"/>
    <w:rsid w:val="00072679"/>
    <w:rPr>
      <w:rFonts w:ascii="宋体"/>
      <w:kern w:val="2"/>
      <w:sz w:val="18"/>
      <w:szCs w:val="18"/>
    </w:rPr>
  </w:style>
  <w:style w:type="character" w:customStyle="1" w:styleId="FAChar">
    <w:name w:val="FA正文 Char"/>
    <w:basedOn w:val="a0"/>
    <w:link w:val="FA"/>
    <w:rsid w:val="00072679"/>
    <w:rPr>
      <w:rFonts w:ascii="宋体" w:hAnsi="宋体"/>
      <w:spacing w:val="10"/>
      <w:kern w:val="2"/>
      <w:sz w:val="24"/>
      <w:szCs w:val="24"/>
    </w:rPr>
  </w:style>
  <w:style w:type="character" w:customStyle="1" w:styleId="Char7">
    <w:name w:val="正文文本 Char"/>
    <w:basedOn w:val="a0"/>
    <w:link w:val="ac"/>
    <w:rsid w:val="00072679"/>
    <w:rPr>
      <w:kern w:val="2"/>
      <w:sz w:val="21"/>
      <w:szCs w:val="24"/>
    </w:rPr>
  </w:style>
  <w:style w:type="character" w:customStyle="1" w:styleId="3Char1">
    <w:name w:val="正文文本 3 Char"/>
    <w:basedOn w:val="a0"/>
    <w:link w:val="31"/>
    <w:rsid w:val="00072679"/>
    <w:rPr>
      <w:kern w:val="2"/>
      <w:sz w:val="16"/>
      <w:szCs w:val="16"/>
    </w:rPr>
  </w:style>
  <w:style w:type="character" w:customStyle="1" w:styleId="2Char1">
    <w:name w:val="正文文本 2 Char"/>
    <w:basedOn w:val="a0"/>
    <w:link w:val="21"/>
    <w:rsid w:val="00072679"/>
    <w:rPr>
      <w:kern w:val="2"/>
      <w:sz w:val="21"/>
      <w:szCs w:val="24"/>
    </w:rPr>
  </w:style>
  <w:style w:type="character" w:customStyle="1" w:styleId="IndentNormalChar">
    <w:name w:val="Indent Normal Char"/>
    <w:basedOn w:val="a0"/>
    <w:rsid w:val="00072679"/>
    <w:rPr>
      <w:rFonts w:eastAsia="宋体"/>
      <w:kern w:val="2"/>
      <w:sz w:val="21"/>
      <w:szCs w:val="24"/>
      <w:lang w:val="en-US" w:eastAsia="zh-CN" w:bidi="ar-SA"/>
    </w:rPr>
  </w:style>
  <w:style w:type="character" w:customStyle="1" w:styleId="Char9">
    <w:name w:val="日期 Char"/>
    <w:basedOn w:val="a0"/>
    <w:link w:val="ad"/>
    <w:rsid w:val="00072679"/>
    <w:rPr>
      <w:kern w:val="2"/>
      <w:sz w:val="21"/>
      <w:szCs w:val="24"/>
    </w:rPr>
  </w:style>
  <w:style w:type="character" w:customStyle="1" w:styleId="p11b1">
    <w:name w:val="p11b1"/>
    <w:basedOn w:val="a0"/>
    <w:rsid w:val="00072679"/>
    <w:rPr>
      <w:strike w:val="0"/>
      <w:dstrike w:val="0"/>
      <w:color w:val="000000"/>
      <w:spacing w:val="320"/>
      <w:sz w:val="20"/>
      <w:szCs w:val="20"/>
      <w:u w:val="none"/>
    </w:rPr>
  </w:style>
  <w:style w:type="character" w:styleId="ae">
    <w:name w:val="FollowedHyperlink"/>
    <w:basedOn w:val="a0"/>
    <w:rsid w:val="00072679"/>
    <w:rPr>
      <w:color w:val="800080"/>
      <w:u w:val="single"/>
    </w:rPr>
  </w:style>
  <w:style w:type="character" w:styleId="af">
    <w:name w:val="annotation reference"/>
    <w:basedOn w:val="a0"/>
    <w:rsid w:val="00072679"/>
    <w:rPr>
      <w:sz w:val="21"/>
      <w:szCs w:val="21"/>
    </w:rPr>
  </w:style>
  <w:style w:type="character" w:styleId="af0">
    <w:name w:val="page number"/>
    <w:basedOn w:val="a0"/>
    <w:rsid w:val="00072679"/>
  </w:style>
  <w:style w:type="character" w:styleId="af1">
    <w:name w:val="Strong"/>
    <w:basedOn w:val="a0"/>
    <w:qFormat/>
    <w:rsid w:val="00072679"/>
    <w:rPr>
      <w:b/>
      <w:bCs/>
    </w:rPr>
  </w:style>
  <w:style w:type="character" w:styleId="af2">
    <w:name w:val="Hyperlink"/>
    <w:basedOn w:val="a0"/>
    <w:uiPriority w:val="99"/>
    <w:rsid w:val="00072679"/>
    <w:rPr>
      <w:color w:val="0000FF"/>
      <w:u w:val="single"/>
    </w:rPr>
  </w:style>
  <w:style w:type="paragraph" w:customStyle="1" w:styleId="xl29">
    <w:name w:val="xl29"/>
    <w:basedOn w:val="a"/>
    <w:rsid w:val="00072679"/>
    <w:pPr>
      <w:widowControl/>
      <w:pBdr>
        <w:bottom w:val="single" w:sz="4" w:space="0" w:color="auto"/>
        <w:right w:val="single" w:sz="12" w:space="0" w:color="auto"/>
      </w:pBdr>
      <w:spacing w:before="100" w:beforeAutospacing="1" w:after="100" w:afterAutospacing="1"/>
      <w:textAlignment w:val="top"/>
    </w:pPr>
    <w:rPr>
      <w:rFonts w:ascii="Arial Unicode MS" w:eastAsia="Arial Unicode MS"/>
      <w:kern w:val="0"/>
      <w:sz w:val="24"/>
    </w:rPr>
  </w:style>
  <w:style w:type="paragraph" w:customStyle="1" w:styleId="af3">
    <w:name w:val="正文无缩进"/>
    <w:basedOn w:val="a"/>
    <w:rsid w:val="00072679"/>
    <w:pPr>
      <w:spacing w:beforeLines="50" w:line="300" w:lineRule="auto"/>
      <w:jc w:val="center"/>
    </w:pPr>
    <w:rPr>
      <w:rFonts w:ascii="宋体" w:hAnsi="宋体"/>
      <w:sz w:val="24"/>
    </w:rPr>
  </w:style>
  <w:style w:type="paragraph" w:customStyle="1" w:styleId="Chara">
    <w:name w:val="段 Char"/>
    <w:rsid w:val="00072679"/>
    <w:pPr>
      <w:autoSpaceDE w:val="0"/>
      <w:autoSpaceDN w:val="0"/>
      <w:ind w:firstLineChars="200" w:firstLine="200"/>
      <w:jc w:val="both"/>
    </w:pPr>
    <w:rPr>
      <w:rFonts w:ascii="宋体"/>
      <w:sz w:val="21"/>
    </w:rPr>
  </w:style>
  <w:style w:type="paragraph" w:customStyle="1" w:styleId="CharChar1">
    <w:name w:val="Char Char1"/>
    <w:basedOn w:val="a"/>
    <w:rsid w:val="00072679"/>
    <w:pPr>
      <w:widowControl/>
      <w:spacing w:after="160" w:line="240" w:lineRule="exact"/>
    </w:pPr>
    <w:rPr>
      <w:rFonts w:ascii="Verdana" w:hAnsi="Verdana"/>
      <w:kern w:val="0"/>
      <w:sz w:val="20"/>
      <w:lang w:eastAsia="en-US"/>
    </w:rPr>
  </w:style>
  <w:style w:type="paragraph" w:customStyle="1" w:styleId="40">
    <w:name w:val="4"/>
    <w:basedOn w:val="a"/>
    <w:rsid w:val="00072679"/>
    <w:pPr>
      <w:spacing w:line="300" w:lineRule="auto"/>
      <w:ind w:firstLine="480"/>
    </w:pPr>
    <w:rPr>
      <w:sz w:val="24"/>
      <w:szCs w:val="20"/>
    </w:rPr>
  </w:style>
  <w:style w:type="paragraph" w:styleId="TOC">
    <w:name w:val="TOC Heading"/>
    <w:basedOn w:val="1"/>
    <w:next w:val="a"/>
    <w:uiPriority w:val="39"/>
    <w:qFormat/>
    <w:rsid w:val="00072679"/>
    <w:pPr>
      <w:widowControl/>
      <w:spacing w:before="480" w:after="0" w:line="276" w:lineRule="auto"/>
      <w:outlineLvl w:val="9"/>
    </w:pPr>
    <w:rPr>
      <w:rFonts w:ascii="Cambria" w:hAnsi="Cambria"/>
      <w:color w:val="365F91"/>
      <w:kern w:val="0"/>
      <w:sz w:val="28"/>
    </w:rPr>
  </w:style>
  <w:style w:type="paragraph" w:customStyle="1" w:styleId="Charb">
    <w:name w:val="Char"/>
    <w:basedOn w:val="a"/>
    <w:rsid w:val="00072679"/>
    <w:pPr>
      <w:tabs>
        <w:tab w:val="left" w:pos="360"/>
      </w:tabs>
    </w:pPr>
    <w:rPr>
      <w:sz w:val="24"/>
    </w:rPr>
  </w:style>
  <w:style w:type="paragraph" w:customStyle="1" w:styleId="CharChar3CharCharCharChar">
    <w:name w:val="Char Char3 Char Char Char Char"/>
    <w:basedOn w:val="a"/>
    <w:rsid w:val="00072679"/>
    <w:pPr>
      <w:widowControl/>
      <w:spacing w:after="160" w:line="240" w:lineRule="exact"/>
    </w:pPr>
    <w:rPr>
      <w:rFonts w:ascii="Verdana" w:hAnsi="Verdana"/>
      <w:kern w:val="0"/>
      <w:sz w:val="20"/>
      <w:szCs w:val="20"/>
      <w:lang w:eastAsia="en-US"/>
    </w:rPr>
  </w:style>
  <w:style w:type="paragraph" w:customStyle="1" w:styleId="CharCharCharChar">
    <w:name w:val="Char Char Char Char"/>
    <w:basedOn w:val="ab"/>
    <w:rsid w:val="00072679"/>
    <w:pPr>
      <w:widowControl/>
      <w:shd w:val="clear" w:color="auto" w:fill="000080"/>
      <w:ind w:firstLine="454"/>
    </w:pPr>
    <w:rPr>
      <w:rFonts w:ascii="Tahoma" w:hAnsi="Tahoma" w:cs="宋体"/>
      <w:kern w:val="0"/>
      <w:sz w:val="21"/>
      <w:szCs w:val="20"/>
    </w:rPr>
  </w:style>
  <w:style w:type="paragraph" w:styleId="ad">
    <w:name w:val="Date"/>
    <w:basedOn w:val="a"/>
    <w:next w:val="a"/>
    <w:link w:val="Char9"/>
    <w:rsid w:val="00072679"/>
    <w:pPr>
      <w:ind w:leftChars="2500" w:left="100"/>
    </w:pPr>
  </w:style>
  <w:style w:type="paragraph" w:styleId="22">
    <w:name w:val="List Number 2"/>
    <w:basedOn w:val="a"/>
    <w:rsid w:val="00072679"/>
    <w:pPr>
      <w:tabs>
        <w:tab w:val="left" w:pos="567"/>
      </w:tabs>
      <w:adjustRightInd w:val="0"/>
      <w:spacing w:line="300" w:lineRule="auto"/>
      <w:ind w:left="425" w:hanging="425"/>
      <w:textAlignment w:val="baseline"/>
    </w:pPr>
    <w:rPr>
      <w:kern w:val="0"/>
      <w:sz w:val="28"/>
      <w:szCs w:val="20"/>
    </w:rPr>
  </w:style>
  <w:style w:type="paragraph" w:styleId="10">
    <w:name w:val="index 1"/>
    <w:basedOn w:val="a"/>
    <w:next w:val="a"/>
    <w:rsid w:val="00072679"/>
  </w:style>
  <w:style w:type="paragraph" w:styleId="a3">
    <w:name w:val="header"/>
    <w:basedOn w:val="a"/>
    <w:link w:val="Char"/>
    <w:uiPriority w:val="99"/>
    <w:rsid w:val="002824F5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4">
    <w:name w:val="Title"/>
    <w:basedOn w:val="a"/>
    <w:link w:val="Char0"/>
    <w:qFormat/>
    <w:rsid w:val="00072679"/>
    <w:pPr>
      <w:tabs>
        <w:tab w:val="left" w:pos="432"/>
      </w:tabs>
      <w:spacing w:before="240" w:after="60"/>
      <w:ind w:left="432" w:hanging="432"/>
      <w:jc w:val="center"/>
      <w:outlineLvl w:val="0"/>
    </w:pPr>
    <w:rPr>
      <w:rFonts w:ascii="Arial" w:hAnsi="Arial" w:cs="Arial"/>
      <w:b/>
      <w:bCs/>
      <w:sz w:val="32"/>
      <w:szCs w:val="32"/>
    </w:rPr>
  </w:style>
  <w:style w:type="paragraph" w:styleId="90">
    <w:name w:val="toc 9"/>
    <w:basedOn w:val="a"/>
    <w:next w:val="a"/>
    <w:uiPriority w:val="39"/>
    <w:rsid w:val="00072679"/>
    <w:pPr>
      <w:ind w:left="1680"/>
    </w:pPr>
    <w:rPr>
      <w:rFonts w:asciiTheme="minorHAnsi" w:hAnsiTheme="minorHAnsi" w:cstheme="minorHAnsi"/>
      <w:sz w:val="18"/>
      <w:szCs w:val="18"/>
    </w:rPr>
  </w:style>
  <w:style w:type="paragraph" w:styleId="21">
    <w:name w:val="Body Text 2"/>
    <w:basedOn w:val="a"/>
    <w:link w:val="2Char1"/>
    <w:rsid w:val="00072679"/>
    <w:pPr>
      <w:spacing w:after="120" w:line="480" w:lineRule="auto"/>
    </w:pPr>
  </w:style>
  <w:style w:type="paragraph" w:customStyle="1" w:styleId="IndentNormal">
    <w:name w:val="Indent Normal"/>
    <w:basedOn w:val="a"/>
    <w:rsid w:val="00072679"/>
    <w:pPr>
      <w:ind w:firstLineChars="150" w:firstLine="150"/>
    </w:pPr>
    <w:rPr>
      <w:sz w:val="24"/>
    </w:rPr>
  </w:style>
  <w:style w:type="paragraph" w:customStyle="1" w:styleId="af4">
    <w:name w:val="助手文本"/>
    <w:basedOn w:val="a"/>
    <w:rsid w:val="00072679"/>
    <w:pPr>
      <w:autoSpaceDE w:val="0"/>
      <w:autoSpaceDN w:val="0"/>
      <w:adjustRightInd w:val="0"/>
      <w:spacing w:beforeLines="50" w:afterLines="50"/>
      <w:ind w:left="14" w:firstLine="434"/>
      <w:textAlignment w:val="baseline"/>
    </w:pPr>
    <w:rPr>
      <w:rFonts w:ascii="楷体_GB2312" w:eastAsia="楷体_GB2312"/>
      <w:kern w:val="0"/>
      <w:sz w:val="24"/>
      <w:szCs w:val="20"/>
      <w:u w:val="single"/>
    </w:rPr>
  </w:style>
  <w:style w:type="paragraph" w:customStyle="1" w:styleId="11">
    <w:name w:val="样式1"/>
    <w:basedOn w:val="a"/>
    <w:link w:val="1Char0"/>
    <w:qFormat/>
    <w:rsid w:val="00072679"/>
    <w:pPr>
      <w:spacing w:line="300" w:lineRule="auto"/>
      <w:ind w:firstLine="480"/>
    </w:pPr>
    <w:rPr>
      <w:sz w:val="24"/>
    </w:rPr>
  </w:style>
  <w:style w:type="paragraph" w:customStyle="1" w:styleId="--">
    <w:name w:val="正文--表格内正文"/>
    <w:basedOn w:val="a"/>
    <w:rsid w:val="00072679"/>
    <w:pPr>
      <w:spacing w:beforeLines="50" w:line="0" w:lineRule="atLeast"/>
      <w:jc w:val="center"/>
    </w:pPr>
    <w:rPr>
      <w:rFonts w:ascii="宋体" w:hAnsi="宋体"/>
      <w:sz w:val="24"/>
    </w:rPr>
  </w:style>
  <w:style w:type="paragraph" w:customStyle="1" w:styleId="CharChar1CharCharCharCharCharChar">
    <w:name w:val="Char Char1 Char Char Char Char Char Char"/>
    <w:basedOn w:val="a"/>
    <w:rsid w:val="00072679"/>
    <w:pPr>
      <w:widowControl/>
      <w:spacing w:after="160" w:line="240" w:lineRule="exact"/>
    </w:pPr>
    <w:rPr>
      <w:rFonts w:ascii="Verdana" w:eastAsia="仿宋_GB2312" w:hAnsi="Verdana"/>
      <w:kern w:val="0"/>
      <w:sz w:val="24"/>
      <w:szCs w:val="20"/>
      <w:lang w:eastAsia="en-US"/>
    </w:rPr>
  </w:style>
  <w:style w:type="paragraph" w:customStyle="1" w:styleId="4Char0">
    <w:name w:val="样式4 Char"/>
    <w:basedOn w:val="a"/>
    <w:rsid w:val="00072679"/>
    <w:pPr>
      <w:widowControl/>
      <w:ind w:firstLine="480"/>
    </w:pPr>
    <w:rPr>
      <w:color w:val="000000"/>
      <w:kern w:val="0"/>
      <w:sz w:val="24"/>
    </w:rPr>
  </w:style>
  <w:style w:type="paragraph" w:styleId="af5">
    <w:name w:val="List Paragraph"/>
    <w:basedOn w:val="a"/>
    <w:uiPriority w:val="34"/>
    <w:qFormat/>
    <w:rsid w:val="00072679"/>
  </w:style>
  <w:style w:type="paragraph" w:customStyle="1" w:styleId="paragraphindent">
    <w:name w:val="paragraphindent"/>
    <w:basedOn w:val="a"/>
    <w:rsid w:val="00072679"/>
    <w:pPr>
      <w:widowControl/>
      <w:spacing w:before="100" w:beforeAutospacing="1" w:after="100" w:afterAutospacing="1"/>
    </w:pPr>
    <w:rPr>
      <w:rFonts w:ascii="宋体" w:hAnsi="宋体" w:cs="宋体"/>
      <w:kern w:val="0"/>
      <w:sz w:val="24"/>
    </w:rPr>
  </w:style>
  <w:style w:type="paragraph" w:customStyle="1" w:styleId="FA">
    <w:name w:val="FA正文"/>
    <w:basedOn w:val="a"/>
    <w:link w:val="FAChar"/>
    <w:rsid w:val="00072679"/>
    <w:pPr>
      <w:tabs>
        <w:tab w:val="left" w:pos="3375"/>
      </w:tabs>
      <w:ind w:firstLine="520"/>
    </w:pPr>
    <w:rPr>
      <w:rFonts w:ascii="宋体" w:hAnsi="宋体"/>
      <w:spacing w:val="10"/>
      <w:sz w:val="24"/>
    </w:rPr>
  </w:style>
  <w:style w:type="paragraph" w:customStyle="1" w:styleId="14black">
    <w:name w:val="14_black"/>
    <w:basedOn w:val="a"/>
    <w:rsid w:val="00072679"/>
    <w:pPr>
      <w:widowControl/>
      <w:spacing w:before="100" w:beforeAutospacing="1" w:after="100" w:afterAutospacing="1"/>
    </w:pPr>
    <w:rPr>
      <w:rFonts w:ascii="宋体" w:hAnsi="宋体" w:cs="宋体"/>
      <w:color w:val="000000"/>
      <w:kern w:val="0"/>
      <w:sz w:val="23"/>
      <w:szCs w:val="23"/>
    </w:rPr>
  </w:style>
  <w:style w:type="paragraph" w:customStyle="1" w:styleId="af6">
    <w:name w:val="È±Ê¡ÎÄ±¾"/>
    <w:basedOn w:val="a"/>
    <w:rsid w:val="00072679"/>
    <w:pPr>
      <w:widowControl/>
      <w:overflowPunct w:val="0"/>
      <w:autoSpaceDE w:val="0"/>
      <w:autoSpaceDN w:val="0"/>
      <w:adjustRightInd w:val="0"/>
      <w:textAlignment w:val="baseline"/>
    </w:pPr>
    <w:rPr>
      <w:kern w:val="0"/>
      <w:sz w:val="24"/>
      <w:szCs w:val="20"/>
    </w:rPr>
  </w:style>
  <w:style w:type="paragraph" w:styleId="20">
    <w:name w:val="Body Text Indent 2"/>
    <w:basedOn w:val="a"/>
    <w:link w:val="2Char0"/>
    <w:rsid w:val="00072679"/>
    <w:pPr>
      <w:spacing w:after="120" w:line="480" w:lineRule="auto"/>
      <w:ind w:leftChars="200" w:left="420"/>
    </w:pPr>
  </w:style>
  <w:style w:type="paragraph" w:styleId="50">
    <w:name w:val="toc 5"/>
    <w:basedOn w:val="a"/>
    <w:next w:val="a"/>
    <w:uiPriority w:val="39"/>
    <w:rsid w:val="0036549A"/>
    <w:pPr>
      <w:spacing w:line="240" w:lineRule="auto"/>
      <w:ind w:firstLineChars="800" w:firstLine="800"/>
    </w:pPr>
    <w:rPr>
      <w:rFonts w:cstheme="minorHAnsi"/>
      <w:szCs w:val="18"/>
    </w:rPr>
  </w:style>
  <w:style w:type="paragraph" w:styleId="a9">
    <w:name w:val="annotation text"/>
    <w:basedOn w:val="a"/>
    <w:link w:val="Char5"/>
    <w:rsid w:val="00072679"/>
  </w:style>
  <w:style w:type="paragraph" w:styleId="12">
    <w:name w:val="toc 1"/>
    <w:basedOn w:val="a"/>
    <w:next w:val="a"/>
    <w:uiPriority w:val="39"/>
    <w:rsid w:val="003C2240"/>
    <w:pPr>
      <w:spacing w:line="240" w:lineRule="auto"/>
      <w:ind w:firstLineChars="0" w:firstLine="0"/>
    </w:pPr>
    <w:rPr>
      <w:rFonts w:cstheme="minorHAnsi"/>
      <w:bCs/>
      <w:caps/>
      <w:szCs w:val="20"/>
    </w:rPr>
  </w:style>
  <w:style w:type="paragraph" w:styleId="32">
    <w:name w:val="toc 3"/>
    <w:basedOn w:val="a"/>
    <w:next w:val="a"/>
    <w:uiPriority w:val="39"/>
    <w:rsid w:val="0036549A"/>
    <w:pPr>
      <w:spacing w:line="240" w:lineRule="auto"/>
      <w:ind w:firstLineChars="400" w:firstLine="400"/>
    </w:pPr>
    <w:rPr>
      <w:rFonts w:cstheme="minorHAnsi"/>
      <w:iCs/>
      <w:szCs w:val="20"/>
    </w:rPr>
  </w:style>
  <w:style w:type="paragraph" w:styleId="af7">
    <w:name w:val="Normal (Web)"/>
    <w:basedOn w:val="a"/>
    <w:uiPriority w:val="99"/>
    <w:rsid w:val="00072679"/>
    <w:pPr>
      <w:widowControl/>
      <w:spacing w:before="100" w:after="100"/>
    </w:pPr>
    <w:rPr>
      <w:rFonts w:ascii="Arial Unicode MS" w:eastAsia="Arial Unicode MS" w:hAnsi="Arial Unicode MS" w:hint="eastAsia"/>
      <w:kern w:val="0"/>
      <w:sz w:val="24"/>
    </w:rPr>
  </w:style>
  <w:style w:type="paragraph" w:styleId="a7">
    <w:name w:val="footer"/>
    <w:basedOn w:val="a"/>
    <w:link w:val="Char3"/>
    <w:uiPriority w:val="99"/>
    <w:rsid w:val="0007267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0">
    <w:name w:val="toc 6"/>
    <w:basedOn w:val="a"/>
    <w:next w:val="a"/>
    <w:uiPriority w:val="39"/>
    <w:rsid w:val="00072679"/>
    <w:pPr>
      <w:ind w:left="1050"/>
    </w:pPr>
    <w:rPr>
      <w:rFonts w:asciiTheme="minorHAnsi" w:hAnsiTheme="minorHAnsi" w:cstheme="minorHAnsi"/>
      <w:sz w:val="18"/>
      <w:szCs w:val="18"/>
    </w:rPr>
  </w:style>
  <w:style w:type="paragraph" w:styleId="a8">
    <w:name w:val="Balloon Text"/>
    <w:basedOn w:val="a"/>
    <w:link w:val="Char4"/>
    <w:rsid w:val="00072679"/>
    <w:rPr>
      <w:sz w:val="18"/>
      <w:szCs w:val="18"/>
    </w:rPr>
  </w:style>
  <w:style w:type="paragraph" w:styleId="31">
    <w:name w:val="Body Text 3"/>
    <w:basedOn w:val="a"/>
    <w:link w:val="3Char1"/>
    <w:rsid w:val="00072679"/>
    <w:pPr>
      <w:spacing w:after="120"/>
    </w:pPr>
    <w:rPr>
      <w:sz w:val="16"/>
      <w:szCs w:val="16"/>
    </w:rPr>
  </w:style>
  <w:style w:type="paragraph" w:styleId="af8">
    <w:name w:val="Normal Indent"/>
    <w:basedOn w:val="a"/>
    <w:rsid w:val="00072679"/>
    <w:pPr>
      <w:tabs>
        <w:tab w:val="left" w:pos="720"/>
      </w:tabs>
      <w:spacing w:before="60" w:after="60"/>
      <w:ind w:firstLine="480"/>
    </w:pPr>
    <w:rPr>
      <w:sz w:val="24"/>
      <w:szCs w:val="20"/>
    </w:rPr>
  </w:style>
  <w:style w:type="paragraph" w:styleId="ac">
    <w:name w:val="Body Text"/>
    <w:basedOn w:val="a"/>
    <w:link w:val="Char7"/>
    <w:rsid w:val="00072679"/>
    <w:pPr>
      <w:spacing w:after="120"/>
    </w:pPr>
  </w:style>
  <w:style w:type="paragraph" w:styleId="a6">
    <w:name w:val="Plain Text"/>
    <w:basedOn w:val="a"/>
    <w:link w:val="Char2"/>
    <w:rsid w:val="00072679"/>
    <w:rPr>
      <w:rFonts w:ascii="宋体" w:hAnsi="Courier New"/>
    </w:rPr>
  </w:style>
  <w:style w:type="paragraph" w:styleId="70">
    <w:name w:val="toc 7"/>
    <w:basedOn w:val="a"/>
    <w:next w:val="a"/>
    <w:uiPriority w:val="39"/>
    <w:rsid w:val="00072679"/>
    <w:pPr>
      <w:ind w:left="1260"/>
    </w:pPr>
    <w:rPr>
      <w:rFonts w:asciiTheme="minorHAnsi" w:hAnsiTheme="minorHAnsi" w:cstheme="minorHAnsi"/>
      <w:sz w:val="18"/>
      <w:szCs w:val="18"/>
    </w:rPr>
  </w:style>
  <w:style w:type="paragraph" w:styleId="aa">
    <w:name w:val="Body Text First Indent"/>
    <w:basedOn w:val="ac"/>
    <w:link w:val="Char6"/>
    <w:rsid w:val="00072679"/>
    <w:pPr>
      <w:ind w:firstLineChars="100" w:firstLine="100"/>
    </w:pPr>
  </w:style>
  <w:style w:type="paragraph" w:styleId="a5">
    <w:name w:val="Body Text Indent"/>
    <w:basedOn w:val="a"/>
    <w:link w:val="Char1"/>
    <w:rsid w:val="00072679"/>
    <w:pPr>
      <w:spacing w:after="120"/>
      <w:ind w:leftChars="200" w:left="420"/>
    </w:pPr>
  </w:style>
  <w:style w:type="paragraph" w:styleId="41">
    <w:name w:val="toc 4"/>
    <w:basedOn w:val="a"/>
    <w:next w:val="a"/>
    <w:uiPriority w:val="39"/>
    <w:rsid w:val="0036549A"/>
    <w:pPr>
      <w:spacing w:line="240" w:lineRule="auto"/>
      <w:ind w:firstLineChars="600" w:firstLine="600"/>
    </w:pPr>
    <w:rPr>
      <w:rFonts w:cstheme="minorHAnsi"/>
      <w:szCs w:val="18"/>
    </w:rPr>
  </w:style>
  <w:style w:type="paragraph" w:styleId="af9">
    <w:name w:val="index heading"/>
    <w:basedOn w:val="a"/>
    <w:next w:val="10"/>
    <w:rsid w:val="00072679"/>
    <w:pPr>
      <w:spacing w:line="300" w:lineRule="auto"/>
    </w:pPr>
    <w:rPr>
      <w:rFonts w:eastAsia="楷体_GB2312"/>
      <w:sz w:val="24"/>
    </w:rPr>
  </w:style>
  <w:style w:type="paragraph" w:styleId="30">
    <w:name w:val="Body Text Indent 3"/>
    <w:basedOn w:val="a"/>
    <w:link w:val="3Char0"/>
    <w:rsid w:val="00072679"/>
    <w:pPr>
      <w:spacing w:after="120"/>
      <w:ind w:leftChars="200" w:left="420"/>
    </w:pPr>
    <w:rPr>
      <w:sz w:val="16"/>
      <w:szCs w:val="16"/>
    </w:rPr>
  </w:style>
  <w:style w:type="paragraph" w:styleId="80">
    <w:name w:val="toc 8"/>
    <w:basedOn w:val="a"/>
    <w:next w:val="a"/>
    <w:uiPriority w:val="39"/>
    <w:rsid w:val="00072679"/>
    <w:pPr>
      <w:ind w:left="1470"/>
    </w:pPr>
    <w:rPr>
      <w:rFonts w:asciiTheme="minorHAnsi" w:hAnsiTheme="minorHAnsi" w:cstheme="minorHAnsi"/>
      <w:sz w:val="18"/>
      <w:szCs w:val="18"/>
    </w:rPr>
  </w:style>
  <w:style w:type="paragraph" w:styleId="23">
    <w:name w:val="toc 2"/>
    <w:basedOn w:val="a"/>
    <w:next w:val="a"/>
    <w:uiPriority w:val="39"/>
    <w:rsid w:val="003C2240"/>
    <w:pPr>
      <w:spacing w:line="240" w:lineRule="auto"/>
      <w:ind w:firstLine="200"/>
    </w:pPr>
    <w:rPr>
      <w:rFonts w:cstheme="minorHAnsi"/>
      <w:smallCaps/>
      <w:szCs w:val="20"/>
    </w:rPr>
  </w:style>
  <w:style w:type="paragraph" w:styleId="ab">
    <w:name w:val="Document Map"/>
    <w:basedOn w:val="a"/>
    <w:link w:val="Char8"/>
    <w:rsid w:val="00072679"/>
    <w:rPr>
      <w:rFonts w:ascii="宋体"/>
      <w:sz w:val="18"/>
      <w:szCs w:val="18"/>
    </w:rPr>
  </w:style>
  <w:style w:type="paragraph" w:customStyle="1" w:styleId="24">
    <w:name w:val="样式2"/>
    <w:basedOn w:val="a"/>
    <w:link w:val="2Char2"/>
    <w:qFormat/>
    <w:rsid w:val="006501DC"/>
    <w:pPr>
      <w:spacing w:before="120" w:after="120"/>
      <w:outlineLvl w:val="1"/>
    </w:pPr>
    <w:rPr>
      <w:b/>
      <w:sz w:val="30"/>
    </w:rPr>
  </w:style>
  <w:style w:type="character" w:customStyle="1" w:styleId="2Char2">
    <w:name w:val="样式2 Char"/>
    <w:basedOn w:val="a0"/>
    <w:link w:val="24"/>
    <w:rsid w:val="006501DC"/>
    <w:rPr>
      <w:b/>
      <w:kern w:val="2"/>
      <w:sz w:val="30"/>
      <w:szCs w:val="24"/>
    </w:rPr>
  </w:style>
  <w:style w:type="paragraph" w:customStyle="1" w:styleId="33">
    <w:name w:val="样式3"/>
    <w:basedOn w:val="a3"/>
    <w:link w:val="3Char2"/>
    <w:qFormat/>
    <w:rsid w:val="00185ED5"/>
    <w:pPr>
      <w:ind w:firstLine="360"/>
    </w:pPr>
  </w:style>
  <w:style w:type="paragraph" w:customStyle="1" w:styleId="42">
    <w:name w:val="样式4"/>
    <w:basedOn w:val="33"/>
    <w:link w:val="4Char1"/>
    <w:qFormat/>
    <w:rsid w:val="00185ED5"/>
  </w:style>
  <w:style w:type="character" w:customStyle="1" w:styleId="3Char2">
    <w:name w:val="样式3 Char"/>
    <w:basedOn w:val="Char"/>
    <w:link w:val="33"/>
    <w:rsid w:val="00185ED5"/>
    <w:rPr>
      <w:kern w:val="2"/>
      <w:sz w:val="18"/>
      <w:szCs w:val="18"/>
    </w:rPr>
  </w:style>
  <w:style w:type="paragraph" w:customStyle="1" w:styleId="51">
    <w:name w:val="样式5"/>
    <w:basedOn w:val="a3"/>
    <w:link w:val="5Char0"/>
    <w:qFormat/>
    <w:rsid w:val="00F74424"/>
    <w:pPr>
      <w:ind w:firstLine="360"/>
    </w:pPr>
  </w:style>
  <w:style w:type="character" w:customStyle="1" w:styleId="4Char1">
    <w:name w:val="样式4 Char1"/>
    <w:basedOn w:val="3Char2"/>
    <w:link w:val="42"/>
    <w:rsid w:val="00185ED5"/>
    <w:rPr>
      <w:kern w:val="2"/>
      <w:sz w:val="18"/>
      <w:szCs w:val="18"/>
    </w:rPr>
  </w:style>
  <w:style w:type="paragraph" w:customStyle="1" w:styleId="61">
    <w:name w:val="样式6"/>
    <w:basedOn w:val="a3"/>
    <w:link w:val="6Char0"/>
    <w:qFormat/>
    <w:rsid w:val="00F74424"/>
    <w:pPr>
      <w:ind w:firstLine="360"/>
    </w:pPr>
  </w:style>
  <w:style w:type="character" w:customStyle="1" w:styleId="5Char0">
    <w:name w:val="样式5 Char"/>
    <w:basedOn w:val="Char"/>
    <w:link w:val="51"/>
    <w:rsid w:val="00F74424"/>
    <w:rPr>
      <w:kern w:val="2"/>
      <w:sz w:val="18"/>
      <w:szCs w:val="18"/>
    </w:rPr>
  </w:style>
  <w:style w:type="paragraph" w:customStyle="1" w:styleId="71">
    <w:name w:val="样式7"/>
    <w:basedOn w:val="3"/>
    <w:link w:val="7Char0"/>
    <w:qFormat/>
    <w:rsid w:val="00861D1E"/>
  </w:style>
  <w:style w:type="character" w:customStyle="1" w:styleId="6Char0">
    <w:name w:val="样式6 Char"/>
    <w:basedOn w:val="Char"/>
    <w:link w:val="61"/>
    <w:rsid w:val="00F74424"/>
    <w:rPr>
      <w:kern w:val="2"/>
      <w:sz w:val="18"/>
      <w:szCs w:val="18"/>
    </w:rPr>
  </w:style>
  <w:style w:type="paragraph" w:customStyle="1" w:styleId="81">
    <w:name w:val="样式8"/>
    <w:basedOn w:val="a7"/>
    <w:link w:val="8Char0"/>
    <w:qFormat/>
    <w:rsid w:val="00861D1E"/>
    <w:pPr>
      <w:ind w:firstLineChars="0" w:firstLine="0"/>
      <w:jc w:val="left"/>
    </w:pPr>
  </w:style>
  <w:style w:type="character" w:customStyle="1" w:styleId="7Char0">
    <w:name w:val="样式7 Char"/>
    <w:basedOn w:val="3Char"/>
    <w:link w:val="71"/>
    <w:rsid w:val="00861D1E"/>
    <w:rPr>
      <w:b/>
      <w:bCs/>
      <w:kern w:val="2"/>
      <w:sz w:val="28"/>
      <w:szCs w:val="18"/>
    </w:rPr>
  </w:style>
  <w:style w:type="paragraph" w:customStyle="1" w:styleId="91">
    <w:name w:val="样式9"/>
    <w:basedOn w:val="81"/>
    <w:link w:val="9Char0"/>
    <w:qFormat/>
    <w:rsid w:val="00861D1E"/>
    <w:pPr>
      <w:jc w:val="center"/>
    </w:pPr>
  </w:style>
  <w:style w:type="character" w:customStyle="1" w:styleId="8Char0">
    <w:name w:val="样式8 Char"/>
    <w:basedOn w:val="Char3"/>
    <w:link w:val="81"/>
    <w:rsid w:val="00861D1E"/>
    <w:rPr>
      <w:kern w:val="2"/>
      <w:sz w:val="18"/>
      <w:szCs w:val="18"/>
    </w:rPr>
  </w:style>
  <w:style w:type="paragraph" w:customStyle="1" w:styleId="100">
    <w:name w:val="样式10"/>
    <w:basedOn w:val="91"/>
    <w:link w:val="10Char"/>
    <w:rsid w:val="00861D1E"/>
    <w:pPr>
      <w:pBdr>
        <w:top w:val="single" w:sz="24" w:space="1" w:color="76923C" w:themeColor="accent3" w:themeShade="BF"/>
      </w:pBdr>
    </w:pPr>
  </w:style>
  <w:style w:type="character" w:customStyle="1" w:styleId="9Char0">
    <w:name w:val="样式9 Char"/>
    <w:basedOn w:val="8Char0"/>
    <w:link w:val="91"/>
    <w:rsid w:val="00861D1E"/>
    <w:rPr>
      <w:kern w:val="2"/>
      <w:sz w:val="18"/>
      <w:szCs w:val="18"/>
    </w:rPr>
  </w:style>
  <w:style w:type="paragraph" w:customStyle="1" w:styleId="110">
    <w:name w:val="样式11"/>
    <w:basedOn w:val="100"/>
    <w:link w:val="11Char"/>
    <w:rsid w:val="00861D1E"/>
    <w:pPr>
      <w:pBdr>
        <w:top w:val="none" w:sz="0" w:space="0" w:color="auto"/>
      </w:pBdr>
    </w:pPr>
  </w:style>
  <w:style w:type="character" w:customStyle="1" w:styleId="10Char">
    <w:name w:val="样式10 Char"/>
    <w:basedOn w:val="9Char0"/>
    <w:link w:val="100"/>
    <w:rsid w:val="00861D1E"/>
    <w:rPr>
      <w:kern w:val="2"/>
      <w:sz w:val="18"/>
      <w:szCs w:val="18"/>
    </w:rPr>
  </w:style>
  <w:style w:type="paragraph" w:customStyle="1" w:styleId="120">
    <w:name w:val="样式12"/>
    <w:basedOn w:val="110"/>
    <w:link w:val="12Char"/>
    <w:rsid w:val="00861D1E"/>
  </w:style>
  <w:style w:type="character" w:customStyle="1" w:styleId="11Char">
    <w:name w:val="样式11 Char"/>
    <w:basedOn w:val="10Char"/>
    <w:link w:val="110"/>
    <w:rsid w:val="00861D1E"/>
    <w:rPr>
      <w:kern w:val="2"/>
      <w:sz w:val="18"/>
      <w:szCs w:val="18"/>
    </w:rPr>
  </w:style>
  <w:style w:type="paragraph" w:customStyle="1" w:styleId="13">
    <w:name w:val="样式13"/>
    <w:basedOn w:val="71"/>
    <w:link w:val="13Char"/>
    <w:qFormat/>
    <w:rsid w:val="00FC6F29"/>
  </w:style>
  <w:style w:type="character" w:customStyle="1" w:styleId="12Char">
    <w:name w:val="样式12 Char"/>
    <w:basedOn w:val="11Char"/>
    <w:link w:val="120"/>
    <w:rsid w:val="00861D1E"/>
    <w:rPr>
      <w:kern w:val="2"/>
      <w:sz w:val="18"/>
      <w:szCs w:val="18"/>
    </w:rPr>
  </w:style>
  <w:style w:type="paragraph" w:customStyle="1" w:styleId="25">
    <w:name w:val="2"/>
    <w:basedOn w:val="a"/>
    <w:link w:val="2Char3"/>
    <w:qFormat/>
    <w:rsid w:val="00C067F7"/>
    <w:pPr>
      <w:autoSpaceDE w:val="0"/>
      <w:autoSpaceDN w:val="0"/>
      <w:adjustRightInd w:val="0"/>
      <w:ind w:firstLineChars="0" w:firstLine="0"/>
      <w:jc w:val="center"/>
    </w:pPr>
    <w:rPr>
      <w:spacing w:val="4"/>
    </w:rPr>
  </w:style>
  <w:style w:type="character" w:customStyle="1" w:styleId="13Char">
    <w:name w:val="样式13 Char"/>
    <w:basedOn w:val="7Char0"/>
    <w:link w:val="13"/>
    <w:rsid w:val="00FC6F29"/>
    <w:rPr>
      <w:b/>
      <w:bCs/>
      <w:kern w:val="2"/>
      <w:sz w:val="28"/>
      <w:szCs w:val="18"/>
    </w:rPr>
  </w:style>
  <w:style w:type="paragraph" w:customStyle="1" w:styleId="14">
    <w:name w:val="1"/>
    <w:basedOn w:val="a"/>
    <w:link w:val="1Char1"/>
    <w:qFormat/>
    <w:rsid w:val="00C067F7"/>
    <w:pPr>
      <w:ind w:firstLineChars="0" w:firstLine="0"/>
    </w:pPr>
  </w:style>
  <w:style w:type="character" w:customStyle="1" w:styleId="2Char3">
    <w:name w:val="2 Char"/>
    <w:basedOn w:val="a0"/>
    <w:link w:val="25"/>
    <w:rsid w:val="00C067F7"/>
    <w:rPr>
      <w:spacing w:val="4"/>
      <w:kern w:val="2"/>
      <w:sz w:val="21"/>
      <w:szCs w:val="24"/>
    </w:rPr>
  </w:style>
  <w:style w:type="character" w:customStyle="1" w:styleId="1Char1">
    <w:name w:val="1 Char"/>
    <w:basedOn w:val="a0"/>
    <w:link w:val="14"/>
    <w:rsid w:val="00C067F7"/>
    <w:rPr>
      <w:kern w:val="2"/>
      <w:sz w:val="21"/>
      <w:szCs w:val="24"/>
    </w:rPr>
  </w:style>
  <w:style w:type="paragraph" w:customStyle="1" w:styleId="afa">
    <w:name w:val="飞越型"/>
    <w:rsid w:val="00861BC7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</w:rPr>
  </w:style>
  <w:style w:type="paragraph" w:styleId="afb">
    <w:name w:val="No Spacing"/>
    <w:uiPriority w:val="1"/>
    <w:qFormat/>
    <w:rsid w:val="007E346C"/>
    <w:pPr>
      <w:widowControl w:val="0"/>
      <w:spacing w:line="360" w:lineRule="auto"/>
    </w:pPr>
    <w:rPr>
      <w:kern w:val="2"/>
      <w:sz w:val="21"/>
      <w:szCs w:val="24"/>
    </w:rPr>
  </w:style>
  <w:style w:type="paragraph" w:styleId="afc">
    <w:name w:val="annotation subject"/>
    <w:basedOn w:val="a9"/>
    <w:next w:val="a9"/>
    <w:link w:val="Charc"/>
    <w:uiPriority w:val="99"/>
    <w:semiHidden/>
    <w:unhideWhenUsed/>
    <w:rsid w:val="00F46741"/>
    <w:rPr>
      <w:b/>
      <w:bCs/>
    </w:rPr>
  </w:style>
  <w:style w:type="character" w:customStyle="1" w:styleId="Charc">
    <w:name w:val="批注主题 Char"/>
    <w:basedOn w:val="Char5"/>
    <w:link w:val="afc"/>
    <w:uiPriority w:val="99"/>
    <w:semiHidden/>
    <w:rsid w:val="00F46741"/>
    <w:rPr>
      <w:b/>
      <w:bCs/>
      <w:kern w:val="2"/>
      <w:sz w:val="21"/>
      <w:szCs w:val="24"/>
    </w:rPr>
  </w:style>
  <w:style w:type="character" w:customStyle="1" w:styleId="1Char0">
    <w:name w:val="样式1 Char"/>
    <w:link w:val="11"/>
    <w:rsid w:val="007E346C"/>
    <w:rPr>
      <w:kern w:val="2"/>
      <w:sz w:val="24"/>
      <w:szCs w:val="24"/>
    </w:rPr>
  </w:style>
  <w:style w:type="character" w:customStyle="1" w:styleId="ask-title2">
    <w:name w:val="ask-title2"/>
    <w:basedOn w:val="a0"/>
    <w:rsid w:val="00A94D0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encoding w:val="x-cp20936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63" Type="http://schemas.openxmlformats.org/officeDocument/2006/relationships/image" Target="media/image55.png"/><Relationship Id="rId68" Type="http://schemas.openxmlformats.org/officeDocument/2006/relationships/footer" Target="footer2.xml"/><Relationship Id="rId7" Type="http://schemas.openxmlformats.org/officeDocument/2006/relationships/footnotes" Target="footnotes.xml"/><Relationship Id="rId71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21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66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61" Type="http://schemas.openxmlformats.org/officeDocument/2006/relationships/image" Target="media/image53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header" Target="header1.xml"/><Relationship Id="rId73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image" Target="media/image56.png"/><Relationship Id="rId69" Type="http://schemas.openxmlformats.org/officeDocument/2006/relationships/header" Target="header3.xml"/><Relationship Id="rId8" Type="http://schemas.openxmlformats.org/officeDocument/2006/relationships/endnotes" Target="endnotes.xml"/><Relationship Id="rId51" Type="http://schemas.openxmlformats.org/officeDocument/2006/relationships/image" Target="media/image43.png"/><Relationship Id="rId72" Type="http://schemas.openxmlformats.org/officeDocument/2006/relationships/glossaryDocument" Target="glossary/document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footer" Target="footer1.xml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F:\_______YJ\_&#39033;&#30446;\2012\10%20&#24314;&#35774;&#24037;&#31243;&#25919;&#24220;&#37319;&#36141;&#31649;&#29702;&#21450;&#32593;&#19978;&#20132;&#26131;&#36719;&#20214;\&#36890;&#29992;doc&#27169;&#29256;.dot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E47142489F0349F3BCDDB670B94A6DF6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D36CA647-AC52-4171-8D6D-72A16F763B73}"/>
      </w:docPartPr>
      <w:docPartBody>
        <w:p w:rsidR="00432396" w:rsidRDefault="00432396" w:rsidP="00432396">
          <w:pPr>
            <w:pStyle w:val="E47142489F0349F3BCDDB670B94A6DF6"/>
          </w:pPr>
          <w:r>
            <w:rPr>
              <w:i/>
              <w:iCs/>
              <w:color w:val="8C8C8C" w:themeColor="background1" w:themeShade="8C"/>
              <w:lang w:val="zh-CN"/>
            </w:rPr>
            <w:t>[</w:t>
          </w:r>
          <w:r>
            <w:rPr>
              <w:i/>
              <w:iCs/>
              <w:color w:val="8C8C8C" w:themeColor="background1" w:themeShade="8C"/>
              <w:lang w:val="zh-CN"/>
            </w:rPr>
            <w:t>键入公司名称</w:t>
          </w:r>
          <w:r>
            <w:rPr>
              <w:i/>
              <w:iCs/>
              <w:color w:val="8C8C8C" w:themeColor="background1" w:themeShade="8C"/>
              <w:lang w:val="zh-CN"/>
            </w:rPr>
            <w:t>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楷体_GB2312">
    <w:altName w:val="楷体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仿宋_GB2312">
    <w:altName w:val="仿宋"/>
    <w:panose1 w:val="00000000000000000000"/>
    <w:charset w:val="86"/>
    <w:family w:val="modern"/>
    <w:notTrueType/>
    <w:pitch w:val="default"/>
    <w:sig w:usb0="00000001" w:usb1="080E0000" w:usb2="00000010" w:usb3="00000000" w:csb0="00040000" w:csb1="00000000"/>
  </w:font>
  <w:font w:name="华文新魏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432396"/>
    <w:rsid w:val="00006486"/>
    <w:rsid w:val="0008074A"/>
    <w:rsid w:val="000C72F1"/>
    <w:rsid w:val="000F3DBF"/>
    <w:rsid w:val="00111E39"/>
    <w:rsid w:val="00126424"/>
    <w:rsid w:val="00131FA1"/>
    <w:rsid w:val="00151386"/>
    <w:rsid w:val="0017598D"/>
    <w:rsid w:val="00181C87"/>
    <w:rsid w:val="001A12D3"/>
    <w:rsid w:val="001C3ADA"/>
    <w:rsid w:val="0021098F"/>
    <w:rsid w:val="002A62CA"/>
    <w:rsid w:val="002D6D21"/>
    <w:rsid w:val="00301785"/>
    <w:rsid w:val="00361FEF"/>
    <w:rsid w:val="0036297A"/>
    <w:rsid w:val="003C29E9"/>
    <w:rsid w:val="003C5C20"/>
    <w:rsid w:val="004109C5"/>
    <w:rsid w:val="00412484"/>
    <w:rsid w:val="004200CF"/>
    <w:rsid w:val="00432396"/>
    <w:rsid w:val="0044022C"/>
    <w:rsid w:val="0047046C"/>
    <w:rsid w:val="0049067B"/>
    <w:rsid w:val="00514D06"/>
    <w:rsid w:val="005528D4"/>
    <w:rsid w:val="005A5363"/>
    <w:rsid w:val="005B3025"/>
    <w:rsid w:val="005C1396"/>
    <w:rsid w:val="005E3351"/>
    <w:rsid w:val="00645D18"/>
    <w:rsid w:val="0065149E"/>
    <w:rsid w:val="006A3EA9"/>
    <w:rsid w:val="006C2C7C"/>
    <w:rsid w:val="006C3D75"/>
    <w:rsid w:val="0074084F"/>
    <w:rsid w:val="00745F71"/>
    <w:rsid w:val="0083451D"/>
    <w:rsid w:val="00852CFD"/>
    <w:rsid w:val="008D4621"/>
    <w:rsid w:val="00915034"/>
    <w:rsid w:val="009240A0"/>
    <w:rsid w:val="0097200E"/>
    <w:rsid w:val="00974512"/>
    <w:rsid w:val="0098644D"/>
    <w:rsid w:val="00986797"/>
    <w:rsid w:val="009C1416"/>
    <w:rsid w:val="009D108B"/>
    <w:rsid w:val="009D1895"/>
    <w:rsid w:val="009F5F05"/>
    <w:rsid w:val="00A21781"/>
    <w:rsid w:val="00A75F42"/>
    <w:rsid w:val="00A82AFD"/>
    <w:rsid w:val="00AA4735"/>
    <w:rsid w:val="00AE02FA"/>
    <w:rsid w:val="00AF0131"/>
    <w:rsid w:val="00B07293"/>
    <w:rsid w:val="00B43D35"/>
    <w:rsid w:val="00B45262"/>
    <w:rsid w:val="00B76920"/>
    <w:rsid w:val="00B77465"/>
    <w:rsid w:val="00B8038C"/>
    <w:rsid w:val="00B94941"/>
    <w:rsid w:val="00BD6264"/>
    <w:rsid w:val="00C02945"/>
    <w:rsid w:val="00C745B4"/>
    <w:rsid w:val="00C90559"/>
    <w:rsid w:val="00CB7909"/>
    <w:rsid w:val="00CF50B1"/>
    <w:rsid w:val="00DE35A1"/>
    <w:rsid w:val="00E72E0C"/>
    <w:rsid w:val="00EE4182"/>
    <w:rsid w:val="00EE5508"/>
    <w:rsid w:val="00F30738"/>
    <w:rsid w:val="00F41AA2"/>
    <w:rsid w:val="00F80C4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6264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60AA355C53474968A1079506946F9D0E">
    <w:name w:val="60AA355C53474968A1079506946F9D0E"/>
    <w:rsid w:val="00432396"/>
    <w:pPr>
      <w:widowControl w:val="0"/>
      <w:jc w:val="both"/>
    </w:pPr>
  </w:style>
  <w:style w:type="paragraph" w:customStyle="1" w:styleId="165666CDEECD46E0A32AF1A024E34A39">
    <w:name w:val="165666CDEECD46E0A32AF1A024E34A39"/>
    <w:rsid w:val="00432396"/>
    <w:pPr>
      <w:widowControl w:val="0"/>
      <w:jc w:val="both"/>
    </w:pPr>
  </w:style>
  <w:style w:type="paragraph" w:customStyle="1" w:styleId="E47142489F0349F3BCDDB670B94A6DF6">
    <w:name w:val="E47142489F0349F3BCDDB670B94A6DF6"/>
    <w:rsid w:val="00432396"/>
    <w:pPr>
      <w:widowControl w:val="0"/>
      <w:jc w:val="both"/>
    </w:pPr>
  </w:style>
  <w:style w:type="paragraph" w:customStyle="1" w:styleId="E2D9542ED36D4EC99D5234FB8490882F">
    <w:name w:val="E2D9542ED36D4EC99D5234FB8490882F"/>
    <w:rsid w:val="00BD6264"/>
    <w:pPr>
      <w:widowControl w:val="0"/>
      <w:jc w:val="both"/>
    </w:pPr>
  </w:style>
  <w:style w:type="paragraph" w:customStyle="1" w:styleId="3563B5EEFCCF4155A3A294D38C37AB3C">
    <w:name w:val="3563B5EEFCCF4155A3A294D38C37AB3C"/>
    <w:rsid w:val="00C745B4"/>
    <w:pPr>
      <w:widowControl w:val="0"/>
      <w:jc w:val="both"/>
    </w:p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D6AD13-9A39-4E6D-AE0C-C78B35E2E2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通用doc模版.dot</Template>
  <TotalTime>12525</TotalTime>
  <Pages>26</Pages>
  <Words>508</Words>
  <Characters>2896</Characters>
  <Application>Microsoft Office Word</Application>
  <DocSecurity>0</DocSecurity>
  <PresentationFormat/>
  <Lines>24</Lines>
  <Paragraphs>6</Paragraphs>
  <Slides>0</Slides>
  <Notes>0</Notes>
  <HiddenSlides>0</HiddenSlides>
  <MMClips>0</MMClips>
  <ScaleCrop>false</ScaleCrop>
  <Company>江苏国泰新点软件有限公司  0512-58188000                   </Company>
  <LinksUpToDate>false</LinksUpToDate>
  <CharactersWithSpaces>3398</CharactersWithSpaces>
  <SharedDoc>false</SharedDoc>
  <HLinks>
    <vt:vector size="252" baseType="variant">
      <vt:variant>
        <vt:i4>1572912</vt:i4>
      </vt:variant>
      <vt:variant>
        <vt:i4>251</vt:i4>
      </vt:variant>
      <vt:variant>
        <vt:i4>0</vt:i4>
      </vt:variant>
      <vt:variant>
        <vt:i4>5</vt:i4>
      </vt:variant>
      <vt:variant>
        <vt:lpwstr/>
      </vt:variant>
      <vt:variant>
        <vt:lpwstr>_Toc19168</vt:lpwstr>
      </vt:variant>
      <vt:variant>
        <vt:i4>1638449</vt:i4>
      </vt:variant>
      <vt:variant>
        <vt:i4>245</vt:i4>
      </vt:variant>
      <vt:variant>
        <vt:i4>0</vt:i4>
      </vt:variant>
      <vt:variant>
        <vt:i4>5</vt:i4>
      </vt:variant>
      <vt:variant>
        <vt:lpwstr/>
      </vt:variant>
      <vt:variant>
        <vt:lpwstr>_Toc18069</vt:lpwstr>
      </vt:variant>
      <vt:variant>
        <vt:i4>1179697</vt:i4>
      </vt:variant>
      <vt:variant>
        <vt:i4>239</vt:i4>
      </vt:variant>
      <vt:variant>
        <vt:i4>0</vt:i4>
      </vt:variant>
      <vt:variant>
        <vt:i4>5</vt:i4>
      </vt:variant>
      <vt:variant>
        <vt:lpwstr/>
      </vt:variant>
      <vt:variant>
        <vt:lpwstr>_Toc32275</vt:lpwstr>
      </vt:variant>
      <vt:variant>
        <vt:i4>1572915</vt:i4>
      </vt:variant>
      <vt:variant>
        <vt:i4>233</vt:i4>
      </vt:variant>
      <vt:variant>
        <vt:i4>0</vt:i4>
      </vt:variant>
      <vt:variant>
        <vt:i4>5</vt:i4>
      </vt:variant>
      <vt:variant>
        <vt:lpwstr/>
      </vt:variant>
      <vt:variant>
        <vt:lpwstr>_Toc2619</vt:lpwstr>
      </vt:variant>
      <vt:variant>
        <vt:i4>1507379</vt:i4>
      </vt:variant>
      <vt:variant>
        <vt:i4>227</vt:i4>
      </vt:variant>
      <vt:variant>
        <vt:i4>0</vt:i4>
      </vt:variant>
      <vt:variant>
        <vt:i4>5</vt:i4>
      </vt:variant>
      <vt:variant>
        <vt:lpwstr/>
      </vt:variant>
      <vt:variant>
        <vt:lpwstr>_Toc28187</vt:lpwstr>
      </vt:variant>
      <vt:variant>
        <vt:i4>1376311</vt:i4>
      </vt:variant>
      <vt:variant>
        <vt:i4>221</vt:i4>
      </vt:variant>
      <vt:variant>
        <vt:i4>0</vt:i4>
      </vt:variant>
      <vt:variant>
        <vt:i4>5</vt:i4>
      </vt:variant>
      <vt:variant>
        <vt:lpwstr/>
      </vt:variant>
      <vt:variant>
        <vt:lpwstr>_Toc6517</vt:lpwstr>
      </vt:variant>
      <vt:variant>
        <vt:i4>1900599</vt:i4>
      </vt:variant>
      <vt:variant>
        <vt:i4>215</vt:i4>
      </vt:variant>
      <vt:variant>
        <vt:i4>0</vt:i4>
      </vt:variant>
      <vt:variant>
        <vt:i4>5</vt:i4>
      </vt:variant>
      <vt:variant>
        <vt:lpwstr/>
      </vt:variant>
      <vt:variant>
        <vt:lpwstr>_Toc22583</vt:lpwstr>
      </vt:variant>
      <vt:variant>
        <vt:i4>1310773</vt:i4>
      </vt:variant>
      <vt:variant>
        <vt:i4>209</vt:i4>
      </vt:variant>
      <vt:variant>
        <vt:i4>0</vt:i4>
      </vt:variant>
      <vt:variant>
        <vt:i4>5</vt:i4>
      </vt:variant>
      <vt:variant>
        <vt:lpwstr/>
      </vt:variant>
      <vt:variant>
        <vt:lpwstr>_Toc13400</vt:lpwstr>
      </vt:variant>
      <vt:variant>
        <vt:i4>1179709</vt:i4>
      </vt:variant>
      <vt:variant>
        <vt:i4>203</vt:i4>
      </vt:variant>
      <vt:variant>
        <vt:i4>0</vt:i4>
      </vt:variant>
      <vt:variant>
        <vt:i4>5</vt:i4>
      </vt:variant>
      <vt:variant>
        <vt:lpwstr/>
      </vt:variant>
      <vt:variant>
        <vt:lpwstr>_Toc5287</vt:lpwstr>
      </vt:variant>
      <vt:variant>
        <vt:i4>1835066</vt:i4>
      </vt:variant>
      <vt:variant>
        <vt:i4>197</vt:i4>
      </vt:variant>
      <vt:variant>
        <vt:i4>0</vt:i4>
      </vt:variant>
      <vt:variant>
        <vt:i4>5</vt:i4>
      </vt:variant>
      <vt:variant>
        <vt:lpwstr/>
      </vt:variant>
      <vt:variant>
        <vt:lpwstr>_Toc29823</vt:lpwstr>
      </vt:variant>
      <vt:variant>
        <vt:i4>1245237</vt:i4>
      </vt:variant>
      <vt:variant>
        <vt:i4>191</vt:i4>
      </vt:variant>
      <vt:variant>
        <vt:i4>0</vt:i4>
      </vt:variant>
      <vt:variant>
        <vt:i4>5</vt:i4>
      </vt:variant>
      <vt:variant>
        <vt:lpwstr/>
      </vt:variant>
      <vt:variant>
        <vt:lpwstr>_Toc17434</vt:lpwstr>
      </vt:variant>
      <vt:variant>
        <vt:i4>1638453</vt:i4>
      </vt:variant>
      <vt:variant>
        <vt:i4>185</vt:i4>
      </vt:variant>
      <vt:variant>
        <vt:i4>0</vt:i4>
      </vt:variant>
      <vt:variant>
        <vt:i4>5</vt:i4>
      </vt:variant>
      <vt:variant>
        <vt:lpwstr/>
      </vt:variant>
      <vt:variant>
        <vt:lpwstr>_Toc16483</vt:lpwstr>
      </vt:variant>
      <vt:variant>
        <vt:i4>1048624</vt:i4>
      </vt:variant>
      <vt:variant>
        <vt:i4>179</vt:i4>
      </vt:variant>
      <vt:variant>
        <vt:i4>0</vt:i4>
      </vt:variant>
      <vt:variant>
        <vt:i4>5</vt:i4>
      </vt:variant>
      <vt:variant>
        <vt:lpwstr/>
      </vt:variant>
      <vt:variant>
        <vt:lpwstr>_Toc21262</vt:lpwstr>
      </vt:variant>
      <vt:variant>
        <vt:i4>2031670</vt:i4>
      </vt:variant>
      <vt:variant>
        <vt:i4>173</vt:i4>
      </vt:variant>
      <vt:variant>
        <vt:i4>0</vt:i4>
      </vt:variant>
      <vt:variant>
        <vt:i4>5</vt:i4>
      </vt:variant>
      <vt:variant>
        <vt:lpwstr/>
      </vt:variant>
      <vt:variant>
        <vt:lpwstr>_Toc11798</vt:lpwstr>
      </vt:variant>
      <vt:variant>
        <vt:i4>1114167</vt:i4>
      </vt:variant>
      <vt:variant>
        <vt:i4>167</vt:i4>
      </vt:variant>
      <vt:variant>
        <vt:i4>0</vt:i4>
      </vt:variant>
      <vt:variant>
        <vt:i4>5</vt:i4>
      </vt:variant>
      <vt:variant>
        <vt:lpwstr/>
      </vt:variant>
      <vt:variant>
        <vt:lpwstr>_Toc32447</vt:lpwstr>
      </vt:variant>
      <vt:variant>
        <vt:i4>1114161</vt:i4>
      </vt:variant>
      <vt:variant>
        <vt:i4>161</vt:i4>
      </vt:variant>
      <vt:variant>
        <vt:i4>0</vt:i4>
      </vt:variant>
      <vt:variant>
        <vt:i4>5</vt:i4>
      </vt:variant>
      <vt:variant>
        <vt:lpwstr/>
      </vt:variant>
      <vt:variant>
        <vt:lpwstr>_Toc26305</vt:lpwstr>
      </vt:variant>
      <vt:variant>
        <vt:i4>1245241</vt:i4>
      </vt:variant>
      <vt:variant>
        <vt:i4>155</vt:i4>
      </vt:variant>
      <vt:variant>
        <vt:i4>0</vt:i4>
      </vt:variant>
      <vt:variant>
        <vt:i4>5</vt:i4>
      </vt:variant>
      <vt:variant>
        <vt:lpwstr/>
      </vt:variant>
      <vt:variant>
        <vt:lpwstr>_Toc8317</vt:lpwstr>
      </vt:variant>
      <vt:variant>
        <vt:i4>1310769</vt:i4>
      </vt:variant>
      <vt:variant>
        <vt:i4>149</vt:i4>
      </vt:variant>
      <vt:variant>
        <vt:i4>0</vt:i4>
      </vt:variant>
      <vt:variant>
        <vt:i4>5</vt:i4>
      </vt:variant>
      <vt:variant>
        <vt:lpwstr/>
      </vt:variant>
      <vt:variant>
        <vt:lpwstr>_Toc16058</vt:lpwstr>
      </vt:variant>
      <vt:variant>
        <vt:i4>1966142</vt:i4>
      </vt:variant>
      <vt:variant>
        <vt:i4>143</vt:i4>
      </vt:variant>
      <vt:variant>
        <vt:i4>0</vt:i4>
      </vt:variant>
      <vt:variant>
        <vt:i4>5</vt:i4>
      </vt:variant>
      <vt:variant>
        <vt:lpwstr/>
      </vt:variant>
      <vt:variant>
        <vt:lpwstr>_Toc9079</vt:lpwstr>
      </vt:variant>
      <vt:variant>
        <vt:i4>1441842</vt:i4>
      </vt:variant>
      <vt:variant>
        <vt:i4>137</vt:i4>
      </vt:variant>
      <vt:variant>
        <vt:i4>0</vt:i4>
      </vt:variant>
      <vt:variant>
        <vt:i4>5</vt:i4>
      </vt:variant>
      <vt:variant>
        <vt:lpwstr/>
      </vt:variant>
      <vt:variant>
        <vt:lpwstr>_Toc22032</vt:lpwstr>
      </vt:variant>
      <vt:variant>
        <vt:i4>1048624</vt:i4>
      </vt:variant>
      <vt:variant>
        <vt:i4>131</vt:i4>
      </vt:variant>
      <vt:variant>
        <vt:i4>0</vt:i4>
      </vt:variant>
      <vt:variant>
        <vt:i4>5</vt:i4>
      </vt:variant>
      <vt:variant>
        <vt:lpwstr/>
      </vt:variant>
      <vt:variant>
        <vt:lpwstr>_Toc32357</vt:lpwstr>
      </vt:variant>
      <vt:variant>
        <vt:i4>1441842</vt:i4>
      </vt:variant>
      <vt:variant>
        <vt:i4>125</vt:i4>
      </vt:variant>
      <vt:variant>
        <vt:i4>0</vt:i4>
      </vt:variant>
      <vt:variant>
        <vt:i4>5</vt:i4>
      </vt:variant>
      <vt:variant>
        <vt:lpwstr/>
      </vt:variant>
      <vt:variant>
        <vt:lpwstr>_Toc17366</vt:lpwstr>
      </vt:variant>
      <vt:variant>
        <vt:i4>1310779</vt:i4>
      </vt:variant>
      <vt:variant>
        <vt:i4>119</vt:i4>
      </vt:variant>
      <vt:variant>
        <vt:i4>0</vt:i4>
      </vt:variant>
      <vt:variant>
        <vt:i4>5</vt:i4>
      </vt:variant>
      <vt:variant>
        <vt:lpwstr/>
      </vt:variant>
      <vt:variant>
        <vt:lpwstr>_Toc9625</vt:lpwstr>
      </vt:variant>
      <vt:variant>
        <vt:i4>2031671</vt:i4>
      </vt:variant>
      <vt:variant>
        <vt:i4>113</vt:i4>
      </vt:variant>
      <vt:variant>
        <vt:i4>0</vt:i4>
      </vt:variant>
      <vt:variant>
        <vt:i4>5</vt:i4>
      </vt:variant>
      <vt:variant>
        <vt:lpwstr/>
      </vt:variant>
      <vt:variant>
        <vt:lpwstr>_Toc6810</vt:lpwstr>
      </vt:variant>
      <vt:variant>
        <vt:i4>1114166</vt:i4>
      </vt:variant>
      <vt:variant>
        <vt:i4>107</vt:i4>
      </vt:variant>
      <vt:variant>
        <vt:i4>0</vt:i4>
      </vt:variant>
      <vt:variant>
        <vt:i4>5</vt:i4>
      </vt:variant>
      <vt:variant>
        <vt:lpwstr/>
      </vt:variant>
      <vt:variant>
        <vt:lpwstr>_Toc31572</vt:lpwstr>
      </vt:variant>
      <vt:variant>
        <vt:i4>1507387</vt:i4>
      </vt:variant>
      <vt:variant>
        <vt:i4>101</vt:i4>
      </vt:variant>
      <vt:variant>
        <vt:i4>0</vt:i4>
      </vt:variant>
      <vt:variant>
        <vt:i4>5</vt:i4>
      </vt:variant>
      <vt:variant>
        <vt:lpwstr/>
      </vt:variant>
      <vt:variant>
        <vt:lpwstr>_Toc3787</vt:lpwstr>
      </vt:variant>
      <vt:variant>
        <vt:i4>2031668</vt:i4>
      </vt:variant>
      <vt:variant>
        <vt:i4>95</vt:i4>
      </vt:variant>
      <vt:variant>
        <vt:i4>0</vt:i4>
      </vt:variant>
      <vt:variant>
        <vt:i4>5</vt:i4>
      </vt:variant>
      <vt:variant>
        <vt:lpwstr/>
      </vt:variant>
      <vt:variant>
        <vt:lpwstr>_Toc7038</vt:lpwstr>
      </vt:variant>
      <vt:variant>
        <vt:i4>1441842</vt:i4>
      </vt:variant>
      <vt:variant>
        <vt:i4>89</vt:i4>
      </vt:variant>
      <vt:variant>
        <vt:i4>0</vt:i4>
      </vt:variant>
      <vt:variant>
        <vt:i4>5</vt:i4>
      </vt:variant>
      <vt:variant>
        <vt:lpwstr/>
      </vt:variant>
      <vt:variant>
        <vt:lpwstr>_Toc16379</vt:lpwstr>
      </vt:variant>
      <vt:variant>
        <vt:i4>1835062</vt:i4>
      </vt:variant>
      <vt:variant>
        <vt:i4>83</vt:i4>
      </vt:variant>
      <vt:variant>
        <vt:i4>0</vt:i4>
      </vt:variant>
      <vt:variant>
        <vt:i4>5</vt:i4>
      </vt:variant>
      <vt:variant>
        <vt:lpwstr/>
      </vt:variant>
      <vt:variant>
        <vt:lpwstr>_Toc19727</vt:lpwstr>
      </vt:variant>
      <vt:variant>
        <vt:i4>1310770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_Toc11325</vt:lpwstr>
      </vt:variant>
      <vt:variant>
        <vt:i4>1179697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_Toc14017</vt:lpwstr>
      </vt:variant>
      <vt:variant>
        <vt:i4>1245239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_Toc14608</vt:lpwstr>
      </vt:variant>
      <vt:variant>
        <vt:i4>1114161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_Toc32242</vt:lpwstr>
      </vt:variant>
      <vt:variant>
        <vt:i4>1572922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_Toc3996</vt:lpwstr>
      </vt:variant>
      <vt:variant>
        <vt:i4>1048631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_Toc1463</vt:lpwstr>
      </vt:variant>
      <vt:variant>
        <vt:i4>1245234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_Toc23074</vt:lpwstr>
      </vt:variant>
      <vt:variant>
        <vt:i4>1114162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_Toc27019</vt:lpwstr>
      </vt:variant>
      <vt:variant>
        <vt:i4>1441840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_Toc20212</vt:lpwstr>
      </vt:variant>
      <vt:variant>
        <vt:i4>1835058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_Toc23083</vt:lpwstr>
      </vt:variant>
      <vt:variant>
        <vt:i4>2031666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_Toc29010</vt:lpwstr>
      </vt:variant>
      <vt:variant>
        <vt:i4>1441845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_Toc1140</vt:lpwstr>
      </vt:variant>
      <vt:variant>
        <vt:i4>1900598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_Toc6903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_x0001_</dc:title>
  <dc:subject/>
  <dc:creator>zhanghaiyan</dc:creator>
  <cp:keywords/>
  <dc:description/>
  <cp:lastModifiedBy>NTKO</cp:lastModifiedBy>
  <cp:revision>26</cp:revision>
  <dcterms:created xsi:type="dcterms:W3CDTF">2010-01-03T19:48:00Z</dcterms:created>
  <dcterms:modified xsi:type="dcterms:W3CDTF">2016-12-25T13:50:00Z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2052-6.6.0.2461</vt:lpwstr>
  </property>
</Properties>
</file>